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3A70" w14:textId="77777777" w:rsidR="00707714" w:rsidRPr="00357776" w:rsidRDefault="00641B07" w:rsidP="002A51DA">
      <w:pPr>
        <w:numPr>
          <w:ilvl w:val="0"/>
          <w:numId w:val="1"/>
        </w:num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51A696D" wp14:editId="114B7F00">
                <wp:simplePos x="0" y="0"/>
                <wp:positionH relativeFrom="column">
                  <wp:posOffset>4771390</wp:posOffset>
                </wp:positionH>
                <wp:positionV relativeFrom="paragraph">
                  <wp:posOffset>-233680</wp:posOffset>
                </wp:positionV>
                <wp:extent cx="982345" cy="467360"/>
                <wp:effectExtent l="13970" t="10160" r="13335" b="8255"/>
                <wp:wrapNone/>
                <wp:docPr id="6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34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846D7" w14:textId="77777777" w:rsidR="00C16C10" w:rsidRPr="00C16C10" w:rsidRDefault="00641B07" w:rsidP="00C16C1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C16C10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資料２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A696D" id="Rectangle 1" o:spid="_x0000_s1026" style="position:absolute;left:0;text-align:left;margin-left:375.7pt;margin-top:-18.4pt;width:77.35pt;height:36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">
                <v:textbox inset="5.85pt,.7pt,5.85pt,.7pt">
                  <w:txbxContent>
                    <w:p w14:paraId="455846D7" w14:textId="77777777" w:rsidR="00C16C10" w:rsidRPr="00C16C10" w:rsidRDefault="00641B07" w:rsidP="00C16C1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C16C10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資料２</w:t>
                      </w:r>
                    </w:p>
                  </w:txbxContent>
                </v:textbox>
              </v:rect>
            </w:pict>
          </mc:Fallback>
        </mc:AlternateContent>
      </w:r>
      <w:r w:rsidR="002A51DA">
        <w:rPr>
          <w:rFonts w:ascii="ＭＳ ゴシック" w:eastAsia="ＭＳ ゴシック" w:hAnsi="ＭＳ ゴシック" w:hint="eastAsia"/>
          <w:sz w:val="28"/>
          <w:szCs w:val="28"/>
        </w:rPr>
        <w:t xml:space="preserve">○　</w:t>
      </w:r>
      <w:r w:rsidR="00707714" w:rsidRPr="00357776">
        <w:rPr>
          <w:rFonts w:ascii="ＭＳ ゴシック" w:eastAsia="ＭＳ ゴシック" w:hAnsi="ＭＳ ゴシック"/>
          <w:sz w:val="28"/>
          <w:szCs w:val="28"/>
        </w:rPr>
        <w:t>自主防災会防災計画</w:t>
      </w:r>
      <w:r w:rsidR="007D0345" w:rsidRPr="00357776">
        <w:rPr>
          <w:rFonts w:ascii="ＭＳ ゴシック" w:eastAsia="ＭＳ ゴシック" w:hAnsi="ＭＳ ゴシック" w:hint="eastAsia"/>
          <w:sz w:val="28"/>
          <w:szCs w:val="28"/>
        </w:rPr>
        <w:t>（例）</w:t>
      </w:r>
    </w:p>
    <w:p w14:paraId="5090AB4F" w14:textId="77777777" w:rsidR="003F57EB" w:rsidRPr="00E31676" w:rsidRDefault="003F57EB" w:rsidP="00E31676"/>
    <w:p w14:paraId="5908E09F" w14:textId="77777777" w:rsidR="00707714" w:rsidRPr="00C764F0" w:rsidRDefault="00641B07" w:rsidP="00E31676">
      <w:pPr>
        <w:rPr>
          <w:rFonts w:ascii="ＭＳ ゴシック" w:eastAsia="ＭＳ ゴシック" w:hAnsi="ＭＳ ゴシック"/>
          <w:sz w:val="24"/>
        </w:rPr>
      </w:pPr>
      <w:r w:rsidRPr="00C764F0">
        <w:rPr>
          <w:rFonts w:ascii="ＭＳ ゴシック" w:eastAsia="ＭＳ ゴシック" w:hAnsi="ＭＳ ゴシック"/>
          <w:sz w:val="24"/>
        </w:rPr>
        <w:t>１</w:t>
      </w:r>
      <w:r w:rsidRPr="00C764F0">
        <w:rPr>
          <w:rFonts w:ascii="ＭＳ ゴシック" w:eastAsia="ＭＳ ゴシック" w:hAnsi="ＭＳ ゴシック" w:hint="eastAsia"/>
          <w:sz w:val="24"/>
        </w:rPr>
        <w:t xml:space="preserve">　</w:t>
      </w:r>
      <w:r w:rsidRPr="00C764F0">
        <w:rPr>
          <w:rFonts w:ascii="ＭＳ ゴシック" w:eastAsia="ＭＳ ゴシック" w:hAnsi="ＭＳ ゴシック"/>
          <w:sz w:val="24"/>
        </w:rPr>
        <w:t>目</w:t>
      </w:r>
      <w:r w:rsidR="00C764F0">
        <w:rPr>
          <w:rFonts w:ascii="ＭＳ ゴシック" w:eastAsia="ＭＳ ゴシック" w:hAnsi="ＭＳ ゴシック" w:hint="eastAsia"/>
          <w:sz w:val="24"/>
        </w:rPr>
        <w:t xml:space="preserve">　</w:t>
      </w:r>
      <w:r w:rsidRPr="00C764F0">
        <w:rPr>
          <w:rFonts w:ascii="ＭＳ ゴシック" w:eastAsia="ＭＳ ゴシック" w:hAnsi="ＭＳ ゴシック"/>
          <w:sz w:val="24"/>
        </w:rPr>
        <w:t>的</w:t>
      </w:r>
    </w:p>
    <w:p w14:paraId="449E1552" w14:textId="77777777" w:rsidR="00707714" w:rsidRPr="00357776" w:rsidRDefault="00641B07" w:rsidP="004E6C45">
      <w:pPr>
        <w:ind w:left="246" w:hangingChars="100" w:hanging="246"/>
        <w:rPr>
          <w:sz w:val="24"/>
        </w:rPr>
      </w:pPr>
      <w:r w:rsidRPr="00357776">
        <w:rPr>
          <w:rFonts w:hint="eastAsia"/>
          <w:sz w:val="24"/>
        </w:rPr>
        <w:t xml:space="preserve">　　</w:t>
      </w:r>
      <w:r w:rsidRPr="00357776">
        <w:rPr>
          <w:sz w:val="24"/>
        </w:rPr>
        <w:t>この計画は、</w:t>
      </w:r>
      <w:r w:rsidR="002A51DA">
        <w:rPr>
          <w:rFonts w:hint="eastAsia"/>
          <w:sz w:val="24"/>
        </w:rPr>
        <w:t>○○</w:t>
      </w:r>
      <w:r w:rsidR="00C764F0">
        <w:rPr>
          <w:rFonts w:hint="eastAsia"/>
          <w:sz w:val="24"/>
        </w:rPr>
        <w:t>自主防災会規約第○○条に基づき定めるもので</w:t>
      </w:r>
      <w:r w:rsidR="0020600D" w:rsidRPr="00357776">
        <w:rPr>
          <w:sz w:val="24"/>
        </w:rPr>
        <w:t>、</w:t>
      </w:r>
      <w:r w:rsidR="002A51DA">
        <w:rPr>
          <w:rFonts w:hint="eastAsia"/>
          <w:sz w:val="24"/>
        </w:rPr>
        <w:t>地震災害、風</w:t>
      </w:r>
      <w:r w:rsidR="00357776">
        <w:rPr>
          <w:rFonts w:hint="eastAsia"/>
          <w:sz w:val="24"/>
        </w:rPr>
        <w:t>水害</w:t>
      </w:r>
      <w:r w:rsidRPr="00357776">
        <w:rPr>
          <w:sz w:val="24"/>
        </w:rPr>
        <w:t>その他の災害による人的、物的被害の発生及びその拡大を防止することを目的とする。</w:t>
      </w:r>
    </w:p>
    <w:p w14:paraId="7FA4B14B" w14:textId="77777777" w:rsidR="00C861B8" w:rsidRPr="00357776" w:rsidRDefault="00C861B8" w:rsidP="00C861B8">
      <w:pPr>
        <w:spacing w:line="240" w:lineRule="exact"/>
        <w:rPr>
          <w:sz w:val="24"/>
        </w:rPr>
      </w:pPr>
    </w:p>
    <w:p w14:paraId="6C328786" w14:textId="77777777" w:rsidR="00707714" w:rsidRPr="00C764F0" w:rsidRDefault="00641B07" w:rsidP="00E31676">
      <w:pPr>
        <w:rPr>
          <w:rFonts w:ascii="ＭＳ ゴシック" w:eastAsia="ＭＳ ゴシック" w:hAnsi="ＭＳ ゴシック"/>
          <w:sz w:val="24"/>
        </w:rPr>
      </w:pPr>
      <w:r w:rsidRPr="00C764F0">
        <w:rPr>
          <w:rFonts w:ascii="ＭＳ ゴシック" w:eastAsia="ＭＳ ゴシック" w:hAnsi="ＭＳ ゴシック"/>
          <w:sz w:val="24"/>
        </w:rPr>
        <w:t>２</w:t>
      </w:r>
      <w:r w:rsidRPr="00C764F0">
        <w:rPr>
          <w:rFonts w:ascii="ＭＳ ゴシック" w:eastAsia="ＭＳ ゴシック" w:hAnsi="ＭＳ ゴシック" w:hint="eastAsia"/>
          <w:sz w:val="24"/>
        </w:rPr>
        <w:t xml:space="preserve">　</w:t>
      </w:r>
      <w:r w:rsidRPr="00C764F0">
        <w:rPr>
          <w:rFonts w:ascii="ＭＳ ゴシック" w:eastAsia="ＭＳ ゴシック" w:hAnsi="ＭＳ ゴシック"/>
          <w:sz w:val="24"/>
        </w:rPr>
        <w:t>計画事項</w:t>
      </w:r>
    </w:p>
    <w:p w14:paraId="6986147E" w14:textId="77777777" w:rsidR="00707714" w:rsidRPr="00357776" w:rsidRDefault="00641B07" w:rsidP="00E31676">
      <w:pPr>
        <w:rPr>
          <w:sz w:val="24"/>
        </w:rPr>
      </w:pPr>
      <w:r w:rsidRPr="00357776">
        <w:rPr>
          <w:rFonts w:hint="eastAsia"/>
          <w:sz w:val="24"/>
        </w:rPr>
        <w:t xml:space="preserve">　　</w:t>
      </w:r>
      <w:r w:rsidRPr="00357776">
        <w:rPr>
          <w:sz w:val="24"/>
        </w:rPr>
        <w:t>この計画に定める事項は、次のとおりとする。</w:t>
      </w:r>
    </w:p>
    <w:p w14:paraId="57CD0681" w14:textId="77777777" w:rsidR="00707714" w:rsidRPr="00357776" w:rsidRDefault="00641B07" w:rsidP="004E6C45">
      <w:pPr>
        <w:ind w:firstLineChars="100" w:firstLine="246"/>
        <w:rPr>
          <w:sz w:val="24"/>
        </w:rPr>
      </w:pPr>
      <w:r w:rsidRPr="00357776">
        <w:rPr>
          <w:sz w:val="24"/>
        </w:rPr>
        <w:t>（</w:t>
      </w:r>
      <w:r w:rsidRPr="00357776">
        <w:rPr>
          <w:rFonts w:hint="eastAsia"/>
          <w:sz w:val="24"/>
        </w:rPr>
        <w:t>１</w:t>
      </w:r>
      <w:r w:rsidR="00C74959">
        <w:rPr>
          <w:sz w:val="24"/>
        </w:rPr>
        <w:t>）自主防災</w:t>
      </w:r>
      <w:r w:rsidR="00C74959">
        <w:rPr>
          <w:rFonts w:hint="eastAsia"/>
          <w:sz w:val="24"/>
        </w:rPr>
        <w:t>会</w:t>
      </w:r>
      <w:r w:rsidRPr="00357776">
        <w:rPr>
          <w:sz w:val="24"/>
        </w:rPr>
        <w:t>の</w:t>
      </w:r>
      <w:r w:rsidR="00C74959">
        <w:rPr>
          <w:rFonts w:hint="eastAsia"/>
          <w:sz w:val="24"/>
        </w:rPr>
        <w:t>組織</w:t>
      </w:r>
      <w:r w:rsidRPr="00357776">
        <w:rPr>
          <w:sz w:val="24"/>
        </w:rPr>
        <w:t>編成及び任務分担に関すること。</w:t>
      </w:r>
    </w:p>
    <w:p w14:paraId="6F7F6FCE" w14:textId="77777777" w:rsidR="00707714" w:rsidRPr="00357776" w:rsidRDefault="00641B07" w:rsidP="004E6C45">
      <w:pPr>
        <w:ind w:firstLineChars="100" w:firstLine="246"/>
        <w:rPr>
          <w:sz w:val="24"/>
        </w:rPr>
      </w:pPr>
      <w:r w:rsidRPr="00357776">
        <w:rPr>
          <w:sz w:val="24"/>
        </w:rPr>
        <w:t>（</w:t>
      </w:r>
      <w:r w:rsidRPr="00357776">
        <w:rPr>
          <w:rFonts w:hint="eastAsia"/>
          <w:sz w:val="24"/>
        </w:rPr>
        <w:t>２</w:t>
      </w:r>
      <w:r w:rsidRPr="00357776">
        <w:rPr>
          <w:sz w:val="24"/>
        </w:rPr>
        <w:t>）防災知識の普及</w:t>
      </w:r>
      <w:r w:rsidR="00CD3FD0">
        <w:rPr>
          <w:rFonts w:hint="eastAsia"/>
          <w:sz w:val="24"/>
        </w:rPr>
        <w:t>・啓発</w:t>
      </w:r>
      <w:r w:rsidRPr="00357776">
        <w:rPr>
          <w:sz w:val="24"/>
        </w:rPr>
        <w:t>に関すること。</w:t>
      </w:r>
    </w:p>
    <w:p w14:paraId="06F13617" w14:textId="77777777" w:rsidR="00707714" w:rsidRPr="00357776" w:rsidRDefault="00641B07" w:rsidP="004E6C45">
      <w:pPr>
        <w:ind w:firstLineChars="100" w:firstLine="246"/>
        <w:rPr>
          <w:sz w:val="24"/>
        </w:rPr>
      </w:pPr>
      <w:r w:rsidRPr="00357776">
        <w:rPr>
          <w:sz w:val="24"/>
        </w:rPr>
        <w:t>（３）</w:t>
      </w:r>
      <w:r w:rsidR="00CD3FD0">
        <w:rPr>
          <w:rFonts w:hint="eastAsia"/>
          <w:sz w:val="24"/>
        </w:rPr>
        <w:t>地域の</w:t>
      </w:r>
      <w:r w:rsidRPr="00357776">
        <w:rPr>
          <w:sz w:val="24"/>
        </w:rPr>
        <w:t>災害危険の把握に関すること</w:t>
      </w:r>
      <w:r w:rsidRPr="00357776">
        <w:rPr>
          <w:rFonts w:hint="eastAsia"/>
          <w:sz w:val="24"/>
        </w:rPr>
        <w:t>。</w:t>
      </w:r>
    </w:p>
    <w:p w14:paraId="6EB4B465" w14:textId="77777777" w:rsidR="00707714" w:rsidRPr="00357776" w:rsidRDefault="00641B07" w:rsidP="004E6C45">
      <w:pPr>
        <w:ind w:firstLineChars="100" w:firstLine="246"/>
        <w:rPr>
          <w:sz w:val="24"/>
        </w:rPr>
      </w:pPr>
      <w:r w:rsidRPr="00357776">
        <w:rPr>
          <w:sz w:val="24"/>
        </w:rPr>
        <w:t>（４）防災訓練</w:t>
      </w:r>
      <w:r w:rsidR="00057C49">
        <w:rPr>
          <w:rFonts w:hint="eastAsia"/>
          <w:sz w:val="24"/>
        </w:rPr>
        <w:t>の実施</w:t>
      </w:r>
      <w:r w:rsidRPr="00357776">
        <w:rPr>
          <w:sz w:val="24"/>
        </w:rPr>
        <w:t>に関すること。</w:t>
      </w:r>
    </w:p>
    <w:p w14:paraId="25796EB2" w14:textId="77777777" w:rsidR="00707714" w:rsidRPr="00357776" w:rsidRDefault="00641B07" w:rsidP="00723AF9">
      <w:pPr>
        <w:ind w:firstLineChars="100" w:firstLine="246"/>
        <w:rPr>
          <w:sz w:val="24"/>
        </w:rPr>
      </w:pPr>
      <w:r w:rsidRPr="00357776">
        <w:rPr>
          <w:sz w:val="24"/>
        </w:rPr>
        <w:t>（５）情報の収集伝達に関すること。</w:t>
      </w:r>
    </w:p>
    <w:p w14:paraId="3E985AA3" w14:textId="77777777" w:rsidR="00707714" w:rsidRPr="00357776" w:rsidRDefault="00CD3FD0" w:rsidP="004E6C45">
      <w:pPr>
        <w:ind w:firstLineChars="100" w:firstLine="246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６</w:t>
      </w:r>
      <w:r w:rsidR="00641B07" w:rsidRPr="00357776">
        <w:rPr>
          <w:sz w:val="24"/>
        </w:rPr>
        <w:t>）</w:t>
      </w:r>
      <w:r w:rsidR="0028493F">
        <w:rPr>
          <w:rFonts w:hint="eastAsia"/>
          <w:sz w:val="24"/>
        </w:rPr>
        <w:t>水防活動、出火防止及び</w:t>
      </w:r>
      <w:r w:rsidR="00641B07" w:rsidRPr="00357776">
        <w:rPr>
          <w:sz w:val="24"/>
        </w:rPr>
        <w:t>初期消火に関すること。</w:t>
      </w:r>
    </w:p>
    <w:p w14:paraId="75D9ECFD" w14:textId="77777777" w:rsidR="00707714" w:rsidRPr="00357776" w:rsidRDefault="00CD3FD0" w:rsidP="00723AF9">
      <w:pPr>
        <w:ind w:firstLineChars="100" w:firstLine="246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７</w:t>
      </w:r>
      <w:r w:rsidR="00641B07" w:rsidRPr="00357776">
        <w:rPr>
          <w:sz w:val="24"/>
        </w:rPr>
        <w:t>）救出・救護に関すること。</w:t>
      </w:r>
    </w:p>
    <w:p w14:paraId="44659494" w14:textId="77777777" w:rsidR="00CD3FD0" w:rsidRPr="00357776" w:rsidRDefault="00641B07" w:rsidP="00723AF9">
      <w:pPr>
        <w:ind w:firstLineChars="100" w:firstLine="246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８</w:t>
      </w:r>
      <w:r w:rsidRPr="00357776">
        <w:rPr>
          <w:sz w:val="24"/>
        </w:rPr>
        <w:t>）避難</w:t>
      </w:r>
      <w:r>
        <w:rPr>
          <w:rFonts w:hint="eastAsia"/>
          <w:sz w:val="24"/>
        </w:rPr>
        <w:t>誘導</w:t>
      </w:r>
      <w:r w:rsidRPr="00357776">
        <w:rPr>
          <w:rFonts w:hint="eastAsia"/>
          <w:sz w:val="24"/>
        </w:rPr>
        <w:t>及び避難所の組織的運営</w:t>
      </w:r>
      <w:r w:rsidRPr="00357776">
        <w:rPr>
          <w:sz w:val="24"/>
        </w:rPr>
        <w:t>に関すること。</w:t>
      </w:r>
    </w:p>
    <w:p w14:paraId="0801D68C" w14:textId="77777777" w:rsidR="00707714" w:rsidRPr="00357776" w:rsidRDefault="00641B07" w:rsidP="004E6C45">
      <w:pPr>
        <w:ind w:firstLineChars="100" w:firstLine="246"/>
        <w:rPr>
          <w:sz w:val="24"/>
        </w:rPr>
      </w:pPr>
      <w:r w:rsidRPr="00357776">
        <w:rPr>
          <w:sz w:val="24"/>
        </w:rPr>
        <w:t>（９）給食・給水に関すること。</w:t>
      </w:r>
    </w:p>
    <w:p w14:paraId="49907819" w14:textId="77777777" w:rsidR="00707714" w:rsidRPr="00357776" w:rsidRDefault="00641B07" w:rsidP="00723AF9">
      <w:pPr>
        <w:ind w:firstLineChars="100" w:firstLine="246"/>
        <w:rPr>
          <w:sz w:val="24"/>
        </w:rPr>
      </w:pPr>
      <w:r w:rsidRPr="00357776">
        <w:rPr>
          <w:sz w:val="24"/>
        </w:rPr>
        <w:t>（</w:t>
      </w:r>
      <w:r w:rsidRPr="00357776">
        <w:rPr>
          <w:rFonts w:hint="eastAsia"/>
          <w:sz w:val="24"/>
        </w:rPr>
        <w:t>10</w:t>
      </w:r>
      <w:r w:rsidRPr="00357776">
        <w:rPr>
          <w:sz w:val="24"/>
        </w:rPr>
        <w:t>）</w:t>
      </w:r>
      <w:r w:rsidR="0058176E" w:rsidRPr="00357776">
        <w:rPr>
          <w:sz w:val="24"/>
        </w:rPr>
        <w:t>災害時要援護者</w:t>
      </w:r>
      <w:r w:rsidRPr="00357776">
        <w:rPr>
          <w:sz w:val="24"/>
        </w:rPr>
        <w:t>対策に関すること。</w:t>
      </w:r>
    </w:p>
    <w:p w14:paraId="465C3C9C" w14:textId="77777777" w:rsidR="00707714" w:rsidRPr="00357776" w:rsidRDefault="00641B07" w:rsidP="004E6C45">
      <w:pPr>
        <w:ind w:firstLineChars="100" w:firstLine="21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853D4FB" wp14:editId="631E5A94">
                <wp:simplePos x="0" y="0"/>
                <wp:positionH relativeFrom="column">
                  <wp:posOffset>4490720</wp:posOffset>
                </wp:positionH>
                <wp:positionV relativeFrom="paragraph">
                  <wp:posOffset>198120</wp:posOffset>
                </wp:positionV>
                <wp:extent cx="1617980" cy="2441575"/>
                <wp:effectExtent l="457200" t="9525" r="10795" b="425450"/>
                <wp:wrapNone/>
                <wp:docPr id="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980" cy="2441575"/>
                        </a:xfrm>
                        <a:prstGeom prst="wedgeRoundRectCallout">
                          <a:avLst>
                            <a:gd name="adj1" fmla="val -76491"/>
                            <a:gd name="adj2" fmla="val 654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757AF" w14:textId="77777777" w:rsidR="00723AF9" w:rsidRPr="002A51DA" w:rsidRDefault="00641B07" w:rsidP="002A51DA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【アドバイス】　水防消火班は</w:t>
                            </w:r>
                            <w:r w:rsid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自衛消防隊</w:t>
                            </w:r>
                            <w:r w:rsidR="003758CE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、救出救護班は</w:t>
                            </w:r>
                            <w:r w:rsid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農業組合</w:t>
                            </w:r>
                            <w:r w:rsidR="003758CE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、避難誘導班は</w:t>
                            </w:r>
                            <w:r w:rsidR="00734092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自治会の</w:t>
                            </w:r>
                            <w:r w:rsid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班</w:t>
                            </w:r>
                            <w:r w:rsidR="003758CE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長、給食給水班は</w:t>
                            </w:r>
                            <w:r w:rsidR="00F25745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女性</w:t>
                            </w:r>
                            <w:r w:rsidR="003758CE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部</w:t>
                            </w:r>
                            <w:r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など、区内の団体ごとに班編成する方法もあります。</w:t>
                            </w:r>
                          </w:p>
                          <w:p w14:paraId="175B911E" w14:textId="77777777" w:rsidR="00723AF9" w:rsidRPr="00723AF9" w:rsidRDefault="002A51DA" w:rsidP="002A51DA">
                            <w:pPr>
                              <w:spacing w:line="0" w:lineRule="atLeast"/>
                              <w:ind w:firstLineChars="100" w:firstLine="186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アドバイザーとして、民生委員、老人</w:t>
                            </w:r>
                            <w:r w:rsidR="00641B07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クラブ会長等に入ってもらい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避難行動</w:t>
                            </w:r>
                            <w:r w:rsidR="00641B07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支援</w:t>
                            </w:r>
                            <w:r w:rsidR="00641B07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者の情報を得ることも効果的です。その他、アドバイザーとしては、防災士や看護</w:t>
                            </w:r>
                            <w:r w:rsidR="00F25745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師</w:t>
                            </w:r>
                            <w:r w:rsidR="00641B07" w:rsidRPr="002A51D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、消防団ＯＢ等も適任でしょう。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3D4F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7" type="#_x0000_t62" style="position:absolute;left:0;text-align:left;margin-left:353.6pt;margin-top:15.6pt;width:127.4pt;height:192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" adj="-5722,24931">
                <v:textbox inset="5.85pt,.7pt,5.85pt,.7pt">
                  <w:txbxContent>
                    <w:p w14:paraId="032757AF" w14:textId="77777777" w:rsidR="00723AF9" w:rsidRPr="002A51DA" w:rsidRDefault="00641B07" w:rsidP="002A51DA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【アドバイス】　水防消火班は</w:t>
                      </w:r>
                      <w:r w:rsid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自衛消防隊</w:t>
                      </w:r>
                      <w:r w:rsidR="003758CE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、救出救護班は</w:t>
                      </w:r>
                      <w:r w:rsid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農業組合</w:t>
                      </w:r>
                      <w:r w:rsidR="003758CE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、避難誘導班は</w:t>
                      </w:r>
                      <w:r w:rsidR="00734092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自治会の</w:t>
                      </w:r>
                      <w:r w:rsid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班</w:t>
                      </w:r>
                      <w:r w:rsidR="003758CE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長、給食給水班は</w:t>
                      </w:r>
                      <w:r w:rsidR="00F25745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女性</w:t>
                      </w:r>
                      <w:r w:rsidR="003758CE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部</w:t>
                      </w:r>
                      <w:r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など、区内の団体ごとに班編成する方法もあります。</w:t>
                      </w:r>
                    </w:p>
                    <w:p w14:paraId="175B911E" w14:textId="77777777" w:rsidR="00723AF9" w:rsidRPr="00723AF9" w:rsidRDefault="002A51DA" w:rsidP="002A51DA">
                      <w:pPr>
                        <w:spacing w:line="0" w:lineRule="atLeast"/>
                        <w:ind w:firstLineChars="100" w:firstLine="186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アドバイザーとして、民生委員、老人</w:t>
                      </w:r>
                      <w:r w:rsidR="00641B07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クラブ会長等に入ってもらい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避難行動</w:t>
                      </w:r>
                      <w:r w:rsidR="00641B07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要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支援</w:t>
                      </w:r>
                      <w:r w:rsidR="00641B07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者の情報を得ることも効果的です。その他、アドバイザーとしては、防災士や看護</w:t>
                      </w:r>
                      <w:r w:rsidR="00F25745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師</w:t>
                      </w:r>
                      <w:r w:rsidR="00641B07" w:rsidRPr="002A51D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、消防団ＯＢ等も適任でしょう。</w:t>
                      </w:r>
                    </w:p>
                  </w:txbxContent>
                </v:textbox>
              </v:shape>
            </w:pict>
          </mc:Fallback>
        </mc:AlternateContent>
      </w:r>
      <w:r w:rsidR="00707714" w:rsidRPr="00357776">
        <w:rPr>
          <w:sz w:val="24"/>
        </w:rPr>
        <w:t>（</w:t>
      </w:r>
      <w:r w:rsidR="00707714" w:rsidRPr="00357776">
        <w:rPr>
          <w:rFonts w:hint="eastAsia"/>
          <w:sz w:val="24"/>
        </w:rPr>
        <w:t>11</w:t>
      </w:r>
      <w:r w:rsidR="00707714" w:rsidRPr="00357776">
        <w:rPr>
          <w:sz w:val="24"/>
        </w:rPr>
        <w:t>）他組織との連携に関すること。</w:t>
      </w:r>
    </w:p>
    <w:p w14:paraId="5B8E0B3B" w14:textId="77777777" w:rsidR="00707714" w:rsidRPr="00357776" w:rsidRDefault="00641B07" w:rsidP="00723AF9">
      <w:pPr>
        <w:ind w:firstLineChars="100" w:firstLine="246"/>
        <w:rPr>
          <w:sz w:val="24"/>
        </w:rPr>
      </w:pPr>
      <w:r w:rsidRPr="00357776">
        <w:rPr>
          <w:sz w:val="24"/>
        </w:rPr>
        <w:t>（</w:t>
      </w:r>
      <w:r w:rsidRPr="00357776">
        <w:rPr>
          <w:rFonts w:hint="eastAsia"/>
          <w:sz w:val="24"/>
        </w:rPr>
        <w:t>12</w:t>
      </w:r>
      <w:r w:rsidR="00590008">
        <w:rPr>
          <w:sz w:val="24"/>
        </w:rPr>
        <w:t>）防災資機材等の</w:t>
      </w:r>
      <w:r w:rsidR="00590008">
        <w:rPr>
          <w:rFonts w:hint="eastAsia"/>
          <w:sz w:val="24"/>
        </w:rPr>
        <w:t>整備</w:t>
      </w:r>
      <w:r w:rsidRPr="00357776">
        <w:rPr>
          <w:sz w:val="24"/>
        </w:rPr>
        <w:t>及び管理に関すること。</w:t>
      </w:r>
    </w:p>
    <w:p w14:paraId="7351B91D" w14:textId="77777777" w:rsidR="00C861B8" w:rsidRDefault="00C861B8" w:rsidP="00C861B8">
      <w:pPr>
        <w:spacing w:line="240" w:lineRule="exact"/>
        <w:rPr>
          <w:sz w:val="24"/>
        </w:rPr>
      </w:pPr>
    </w:p>
    <w:p w14:paraId="21376FD8" w14:textId="77777777" w:rsidR="00707714" w:rsidRPr="00C764F0" w:rsidRDefault="00641B07" w:rsidP="00E31676">
      <w:pPr>
        <w:rPr>
          <w:rFonts w:ascii="ＭＳ ゴシック" w:eastAsia="ＭＳ ゴシック" w:hAnsi="ＭＳ ゴシック"/>
          <w:sz w:val="24"/>
        </w:rPr>
      </w:pPr>
      <w:r w:rsidRPr="00C764F0">
        <w:rPr>
          <w:rFonts w:ascii="ＭＳ ゴシック" w:eastAsia="ＭＳ ゴシック" w:hAnsi="ＭＳ ゴシック"/>
          <w:sz w:val="24"/>
        </w:rPr>
        <w:t>３</w:t>
      </w:r>
      <w:r w:rsidRPr="00C764F0">
        <w:rPr>
          <w:rFonts w:ascii="ＭＳ ゴシック" w:eastAsia="ＭＳ ゴシック" w:hAnsi="ＭＳ ゴシック" w:hint="eastAsia"/>
          <w:sz w:val="24"/>
        </w:rPr>
        <w:t xml:space="preserve">　</w:t>
      </w:r>
      <w:r w:rsidR="00C74959">
        <w:rPr>
          <w:rFonts w:ascii="ＭＳ ゴシック" w:eastAsia="ＭＳ ゴシック" w:hAnsi="ＭＳ ゴシック"/>
          <w:sz w:val="24"/>
        </w:rPr>
        <w:t>自主防災</w:t>
      </w:r>
      <w:r w:rsidR="00C74959">
        <w:rPr>
          <w:rFonts w:ascii="ＭＳ ゴシック" w:eastAsia="ＭＳ ゴシック" w:hAnsi="ＭＳ ゴシック" w:hint="eastAsia"/>
          <w:sz w:val="24"/>
        </w:rPr>
        <w:t>会</w:t>
      </w:r>
      <w:r w:rsidRPr="00C764F0">
        <w:rPr>
          <w:rFonts w:ascii="ＭＳ ゴシック" w:eastAsia="ＭＳ ゴシック" w:hAnsi="ＭＳ ゴシック"/>
          <w:sz w:val="24"/>
        </w:rPr>
        <w:t>の</w:t>
      </w:r>
      <w:r w:rsidR="00C74959">
        <w:rPr>
          <w:rFonts w:ascii="ＭＳ ゴシック" w:eastAsia="ＭＳ ゴシック" w:hAnsi="ＭＳ ゴシック" w:hint="eastAsia"/>
          <w:sz w:val="24"/>
        </w:rPr>
        <w:t>組織</w:t>
      </w:r>
      <w:r w:rsidRPr="00C764F0">
        <w:rPr>
          <w:rFonts w:ascii="ＭＳ ゴシック" w:eastAsia="ＭＳ ゴシック" w:hAnsi="ＭＳ ゴシック"/>
          <w:sz w:val="24"/>
        </w:rPr>
        <w:t>編成及び任務分担</w:t>
      </w:r>
    </w:p>
    <w:p w14:paraId="66CA70EE" w14:textId="77777777" w:rsidR="00FA213D" w:rsidRDefault="00641B07" w:rsidP="004E6C45">
      <w:pPr>
        <w:ind w:left="246" w:hangingChars="100" w:hanging="246"/>
        <w:rPr>
          <w:sz w:val="24"/>
        </w:rPr>
      </w:pPr>
      <w:r>
        <w:rPr>
          <w:rFonts w:hint="eastAsia"/>
          <w:sz w:val="24"/>
        </w:rPr>
        <w:t>（１）組織の編成</w:t>
      </w:r>
    </w:p>
    <w:p w14:paraId="7F5B54E4" w14:textId="77777777" w:rsidR="00707714" w:rsidRPr="00357776" w:rsidRDefault="00641B07" w:rsidP="00723AF9">
      <w:pPr>
        <w:ind w:left="246" w:hangingChars="100" w:hanging="246"/>
        <w:rPr>
          <w:sz w:val="24"/>
        </w:rPr>
      </w:pPr>
      <w:r w:rsidRPr="00357776">
        <w:rPr>
          <w:rFonts w:hint="eastAsia"/>
          <w:sz w:val="24"/>
        </w:rPr>
        <w:t xml:space="preserve">　　</w:t>
      </w:r>
      <w:r w:rsidR="00280281">
        <w:rPr>
          <w:rFonts w:hint="eastAsia"/>
          <w:sz w:val="24"/>
        </w:rPr>
        <w:t xml:space="preserve">　　○○区自主防災会の組織編成</w:t>
      </w:r>
      <w:r w:rsidR="00C74959">
        <w:rPr>
          <w:rFonts w:hint="eastAsia"/>
          <w:sz w:val="24"/>
        </w:rPr>
        <w:t>は、次のとおりとする。</w:t>
      </w:r>
    </w:p>
    <w:p w14:paraId="6DD4A763" w14:textId="77777777" w:rsidR="00650E72" w:rsidRDefault="00650E72" w:rsidP="00E20E10">
      <w:pPr>
        <w:rPr>
          <w:sz w:val="24"/>
        </w:rPr>
      </w:pPr>
    </w:p>
    <w:p w14:paraId="122664D9" w14:textId="77777777" w:rsidR="004E6C45" w:rsidRDefault="00051F0D" w:rsidP="00E20E10">
      <w:pPr>
        <w:rPr>
          <w:sz w:val="24"/>
        </w:rPr>
      </w:pPr>
      <w:r>
        <w:rPr>
          <w:noProof/>
        </w:rPr>
        <w:pict w14:anchorId="1E85BEDA">
          <v:group id="_x0000_s1027" editas="orgchart" style="position:absolute;left:0;text-align:left;margin-left:3.25pt;margin-top:2.9pt;width:454pt;height:227.35pt;z-index:251625984" coordorigin="227,953" coordsize="4895,1584">
            <o:lock v:ext="edit" aspectratio="t"/>
            <o:diagram v:ext="edit" dgmstyle="0" dgmscalex="48625" dgmscaley="75250" dgmfontsize="13" constrainbounds="0,0,0,0">
              <o:relationtable v:ext="edit">
                <o:rel v:ext="edit" idsrc="#_s1041" iddest="#_s1041"/>
                <o:rel v:ext="edit" idsrc="#_s1048" iddest="#_s1041" idcntr="#_s1034"/>
                <o:rel v:ext="edit" idsrc="#_s1049" iddest="#_s1041" idcntr="#_s1033"/>
                <o:rel v:ext="edit" idsrc="#_s1042" iddest="#_s1041" idcntr="#_s1040"/>
                <o:rel v:ext="edit" idsrc="#_s1043" iddest="#_s1041" idcntr="#_s1039"/>
                <o:rel v:ext="edit" idsrc="#_s1044" iddest="#_s1041" idcntr="#_s1038"/>
                <o:rel v:ext="edit" idsrc="#_s1045" iddest="#_s1041" idcntr="#_s1037"/>
                <o:rel v:ext="edit" idsrc="#_s1046" iddest="#_s1041" idcntr="#_s1036"/>
                <o:rel v:ext="edit" idsrc="#_s1047" iddest="#_s1042" idcntr="#_s1035"/>
                <o:rel v:ext="edit" idsrc="#_s1050" iddest="#_s1043" idcntr="#_s1032"/>
                <o:rel v:ext="edit" idsrc="#_s1051" iddest="#_s1044" idcntr="#_s1031"/>
                <o:rel v:ext="edit" idsrc="#_s1052" iddest="#_s1045" idcntr="#_s1030"/>
                <o:rel v:ext="edit" idsrc="#_s1053" iddest="#_s1046" idcntr="#_s1029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27;top:953;width:4895;height:1584" o:preferrelative="f">
              <v:fill o:detectmouseclick="t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29" o:spid="_x0000_s1029" type="#_x0000_t34" style="position:absolute;left:4618;top:2175;width:144;height:1;rotation:270;flip:x" o:connectortype="elbow" adj="9414,315187200,-510607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30" o:spid="_x0000_s1030" type="#_x0000_t32" style="position:absolute;left:3612;top:2175;width:144;height:1;rotation:270" o:connectortype="elbow" adj="-412806,-1,-412806" strokeweight="2.25pt"/>
            <v:shape id="_s1031" o:spid="_x0000_s1031" type="#_x0000_t34" style="position:absolute;left:2604;top:2175;width:144;height:1;rotation:270;flip:x" o:connectortype="elbow" adj="9414,315187200,-315109" strokeweight="2.25pt"/>
            <v:shape id="_s1032" o:spid="_x0000_s1032" type="#_x0000_t34" style="position:absolute;left:1596;top:2175;width:144;height:1;rotation:270;flip:x" o:connectortype="elbow" adj="9414,315187200,-217308" strokeweight="2.25pt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33" o:spid="_x0000_s1033" type="#_x0000_t33" style="position:absolute;left:2674;top:1241;width:144;height:287;rotation:180" o:connectortype="elbow" adj="-508773,-327901,-508773" strokeweight="2.25pt"/>
            <v:shape id="_s1034" o:spid="_x0000_s1034" type="#_x0000_t33" style="position:absolute;left:2530;top:1241;width:144;height:288;flip:y" o:connectortype="elbow" adj="-465573,327160,-465573" strokeweight="2.25pt"/>
            <v:shape id="_s1035" o:spid="_x0000_s1035" type="#_x0000_t32" style="position:absolute;left:588;top:2175;width:144;height:1;rotation:270" o:connectortype="elbow" adj="-119506,-1,-119506" strokeweight="2.25pt"/>
            <v:shape id="_s1036" o:spid="_x0000_s1036" type="#_x0000_t34" style="position:absolute;left:3394;top:521;width:576;height:2016;rotation:270;flip:x" o:connectortype="elbow" adj="2352,77113,-127562" strokeweight="2.25pt"/>
            <v:shape id="_s1037" o:spid="_x0000_s1037" type="#_x0000_t34" style="position:absolute;left:2890;top:1023;width:576;height:1009;rotation:270;flip:x" o:connectortype="elbow" adj="2352,154144,-103139" strokeweight="2.25pt"/>
            <v:shape id="_s1038" o:spid="_x0000_s1038" type="#_x0000_t34" style="position:absolute;left:2386;top:1527;width:576;height:1;rotation:270;flip:x" o:connectortype="elbow" adj="2352,144201600,-78717" strokeweight="2.25pt"/>
            <v:shape id="_s1039" o:spid="_x0000_s1039" type="#_x0000_t34" style="position:absolute;left:1882;top:1025;width:576;height:1007;rotation:270" o:connectortype="elbow" adj="2352,-154391,-54281" strokeweight="2.25pt"/>
            <v:shape id="_s1040" o:spid="_x0000_s1040" type="#_x0000_t34" style="position:absolute;left:1378;top:521;width:576;height:2015;rotation:270" o:connectortype="elbow" adj="2352,-77175,-29858" strokeweight="2.25pt"/>
            <v:roundrect id="_s1041" o:spid="_x0000_s1041" style="position:absolute;left:2242;top:953;width:864;height:288;v-text-anchor:middle" arcsize="10923f" o:dgmlayout="0" o:dgmnodekind="1" filled="f" fillcolor="#ff9">
              <v:textbox inset="0,0,0,0">
                <w:txbxContent>
                  <w:p w14:paraId="61A373AD" w14:textId="77777777" w:rsidR="006C66EE" w:rsidRPr="00357776" w:rsidRDefault="00641B07" w:rsidP="00357776">
                    <w:pPr>
                      <w:autoSpaceDE w:val="0"/>
                      <w:autoSpaceDN w:val="0"/>
                      <w:adjustRightInd w:val="0"/>
                      <w:spacing w:line="60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4"/>
                        <w:lang w:val="ja-JP"/>
                      </w:rPr>
                    </w:pP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会</w:t>
                    </w: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 xml:space="preserve">　</w:t>
                    </w: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長</w:t>
                    </w:r>
                  </w:p>
                </w:txbxContent>
              </v:textbox>
            </v:roundrect>
            <v:roundrect id="_s1042" o:spid="_x0000_s1042" style="position:absolute;left:227;top:1817;width:864;height:288;v-text-anchor:middle" arcsize="10923f" o:dgmlayout="0" o:dgmnodekind="0" filled="f" fillcolor="#ff9">
              <v:textbox inset="0,0,0,0">
                <w:txbxContent>
                  <w:p w14:paraId="5D365B17" w14:textId="77777777" w:rsidR="006C66EE" w:rsidRPr="00357776" w:rsidRDefault="00641B07" w:rsidP="00357776">
                    <w:pPr>
                      <w:autoSpaceDE w:val="0"/>
                      <w:autoSpaceDN w:val="0"/>
                      <w:adjustRightInd w:val="0"/>
                      <w:spacing w:line="60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4"/>
                        <w:lang w:val="ja-JP"/>
                      </w:rPr>
                    </w:pP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総務情報班</w:t>
                    </w:r>
                  </w:p>
                </w:txbxContent>
              </v:textbox>
            </v:roundrect>
            <v:roundrect id="_s1043" o:spid="_x0000_s1043" style="position:absolute;left:1235;top:1817;width:864;height:288;v-text-anchor:middle" arcsize="10923f" o:dgmlayout="0" o:dgmnodekind="0" filled="f" fillcolor="#ff9">
              <v:textbox inset="0,0,0,0">
                <w:txbxContent>
                  <w:p w14:paraId="11B4185F" w14:textId="77777777" w:rsidR="006C66EE" w:rsidRPr="00357776" w:rsidRDefault="00641B07" w:rsidP="00357776">
                    <w:pPr>
                      <w:autoSpaceDE w:val="0"/>
                      <w:autoSpaceDN w:val="0"/>
                      <w:adjustRightInd w:val="0"/>
                      <w:spacing w:line="60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4"/>
                        <w:lang w:val="ja-JP"/>
                      </w:rPr>
                    </w:pP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水防消火</w:t>
                    </w: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班</w:t>
                    </w:r>
                  </w:p>
                </w:txbxContent>
              </v:textbox>
            </v:roundrect>
            <v:roundrect id="_s1044" o:spid="_x0000_s1044" style="position:absolute;left:2243;top:1817;width:864;height:288;v-text-anchor:middle" arcsize="10923f" o:dgmlayout="0" o:dgmnodekind="0" filled="f" fillcolor="#ff9">
              <v:textbox inset="0,0,0,0">
                <w:txbxContent>
                  <w:p w14:paraId="3B20BDB7" w14:textId="77777777" w:rsidR="006C66EE" w:rsidRPr="00357776" w:rsidRDefault="00641B07" w:rsidP="00357776">
                    <w:pPr>
                      <w:autoSpaceDE w:val="0"/>
                      <w:autoSpaceDN w:val="0"/>
                      <w:adjustRightInd w:val="0"/>
                      <w:spacing w:line="60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4"/>
                        <w:lang w:val="ja-JP"/>
                      </w:rPr>
                    </w:pP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救出救護班</w:t>
                    </w:r>
                  </w:p>
                </w:txbxContent>
              </v:textbox>
            </v:roundrect>
            <v:roundrect id="_s1045" o:spid="_x0000_s1045" style="position:absolute;left:3251;top:1817;width:863;height:288;v-text-anchor:middle" arcsize="10923f" o:dgmlayout="0" o:dgmnodekind="0" filled="f" fillcolor="#ff9">
              <v:textbox inset="0,0,0,0">
                <w:txbxContent>
                  <w:p w14:paraId="0E9B2B9E" w14:textId="77777777" w:rsidR="006C66EE" w:rsidRPr="00357776" w:rsidRDefault="00641B07" w:rsidP="00357776">
                    <w:pPr>
                      <w:autoSpaceDE w:val="0"/>
                      <w:autoSpaceDN w:val="0"/>
                      <w:adjustRightInd w:val="0"/>
                      <w:spacing w:line="60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4"/>
                        <w:lang w:val="ja-JP"/>
                      </w:rPr>
                    </w:pP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避難誘導班</w:t>
                    </w:r>
                  </w:p>
                </w:txbxContent>
              </v:textbox>
            </v:roundrect>
            <v:roundrect id="_s1046" o:spid="_x0000_s1046" style="position:absolute;left:4258;top:1817;width:864;height:288;v-text-anchor:middle" arcsize="10923f" o:dgmlayout="0" o:dgmnodekind="0" filled="f" fillcolor="#ff9">
              <v:textbox inset="0,0,0,0">
                <w:txbxContent>
                  <w:p w14:paraId="7CD0DCA9" w14:textId="77777777" w:rsidR="006C66EE" w:rsidRPr="00357776" w:rsidRDefault="00641B07" w:rsidP="00357776">
                    <w:pPr>
                      <w:autoSpaceDE w:val="0"/>
                      <w:autoSpaceDN w:val="0"/>
                      <w:adjustRightInd w:val="0"/>
                      <w:spacing w:line="60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4"/>
                        <w:lang w:val="ja-JP"/>
                      </w:rPr>
                    </w:pP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給食給水班</w:t>
                    </w:r>
                  </w:p>
                </w:txbxContent>
              </v:textbox>
            </v:roundrect>
            <v:roundrect id="_s1047" o:spid="_x0000_s1047" style="position:absolute;left:227;top:2249;width:864;height:288;v-text-anchor:middle" arcsize="10923f" o:dgmlayout="2" o:dgmnodekind="0" filled="f" fillcolor="#ff9">
              <v:textbox inset="0,0,0,0">
                <w:txbxContent>
                  <w:p w14:paraId="7C973BAC" w14:textId="77777777" w:rsidR="006C66EE" w:rsidRPr="005C79BD" w:rsidRDefault="00641B07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災害対策本部</w:t>
                    </w:r>
                  </w:p>
                  <w:p w14:paraId="50D93E61" w14:textId="77777777" w:rsidR="006C66EE" w:rsidRPr="005C79BD" w:rsidRDefault="00641B07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災害情報の伝達</w:t>
                    </w:r>
                  </w:p>
                  <w:p w14:paraId="393AE3AF" w14:textId="77777777" w:rsidR="006C66EE" w:rsidRPr="005C79BD" w:rsidRDefault="00641B07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被害情報の把握</w:t>
                    </w:r>
                  </w:p>
                </w:txbxContent>
              </v:textbox>
            </v:roundrect>
            <v:roundrect id="_s1048" o:spid="_x0000_s1048" style="position:absolute;left:1666;top:1385;width:864;height:288;v-text-anchor:middle" arcsize="10923f" o:dgmlayout="0" o:dgmnodekind="2" filled="f" fillcolor="#ff9">
              <v:textbox inset="0,0,0,0">
                <w:txbxContent>
                  <w:p w14:paraId="09478974" w14:textId="77777777" w:rsidR="006C66EE" w:rsidRPr="00357776" w:rsidRDefault="00641B07" w:rsidP="00357776">
                    <w:pPr>
                      <w:autoSpaceDE w:val="0"/>
                      <w:autoSpaceDN w:val="0"/>
                      <w:adjustRightInd w:val="0"/>
                      <w:spacing w:line="60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4"/>
                        <w:lang w:val="ja-JP"/>
                      </w:rPr>
                    </w:pPr>
                    <w:r w:rsidRPr="00357776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4"/>
                        <w:lang w:val="ja-JP"/>
                      </w:rPr>
                      <w:t>副会長</w:t>
                    </w:r>
                  </w:p>
                </w:txbxContent>
              </v:textbox>
            </v:roundrect>
            <v:roundrect id="_s1049" o:spid="_x0000_s1049" style="position:absolute;left:2818;top:1385;width:863;height:287;v-text-anchor:middle" arcsize="10923f" o:dgmlayout="0" o:dgmnodekind="2" filled="f" fillcolor="#ff9">
              <v:textbox inset="0,0,0,0">
                <w:txbxContent>
                  <w:p w14:paraId="3C771175" w14:textId="77777777" w:rsidR="006C66EE" w:rsidRPr="005C79BD" w:rsidRDefault="00641B07" w:rsidP="005C79BD">
                    <w:pPr>
                      <w:autoSpaceDE w:val="0"/>
                      <w:autoSpaceDN w:val="0"/>
                      <w:adjustRightInd w:val="0"/>
                      <w:spacing w:line="240" w:lineRule="exact"/>
                      <w:jc w:val="center"/>
                      <w:rPr>
                        <w:rFonts w:ascii="ＭＳ Ｐ明朝" w:eastAsia="ＭＳ Ｐ明朝" w:hAnsi="ＭＳ Ｐ明朝" w:cs="ＭＳ Ｐゴシック"/>
                        <w:b/>
                        <w:bCs/>
                        <w:color w:val="000000"/>
                        <w:sz w:val="22"/>
                        <w:szCs w:val="22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b/>
                        <w:bCs/>
                        <w:color w:val="000000"/>
                        <w:sz w:val="22"/>
                        <w:szCs w:val="22"/>
                        <w:lang w:val="ja-JP"/>
                      </w:rPr>
                      <w:t>アドバイザー</w:t>
                    </w:r>
                  </w:p>
                  <w:p w14:paraId="3EE59B42" w14:textId="77777777" w:rsidR="006C66EE" w:rsidRPr="005C79BD" w:rsidRDefault="00641B07" w:rsidP="005C79BD">
                    <w:pPr>
                      <w:autoSpaceDE w:val="0"/>
                      <w:autoSpaceDN w:val="0"/>
                      <w:adjustRightInd w:val="0"/>
                      <w:spacing w:line="24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2"/>
                        <w:szCs w:val="22"/>
                        <w:lang w:val="ja-JP"/>
                      </w:rPr>
                    </w:pP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（</w:t>
                    </w: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民生委員</w:t>
                    </w: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）</w:t>
                    </w:r>
                  </w:p>
                  <w:p w14:paraId="09820015" w14:textId="77777777" w:rsidR="006C66EE" w:rsidRPr="005C79BD" w:rsidRDefault="00641B07" w:rsidP="005C79BD">
                    <w:pPr>
                      <w:autoSpaceDE w:val="0"/>
                      <w:autoSpaceDN w:val="0"/>
                      <w:adjustRightInd w:val="0"/>
                      <w:spacing w:line="240" w:lineRule="exact"/>
                      <w:jc w:val="center"/>
                      <w:rPr>
                        <w:rFonts w:ascii="ＭＳ Ｐ明朝" w:eastAsia="ＭＳ Ｐ明朝" w:hAnsi="ＭＳ Ｐ明朝" w:cs="ＭＳ Ｐゴシック"/>
                        <w:color w:val="000000"/>
                        <w:sz w:val="22"/>
                        <w:szCs w:val="22"/>
                        <w:lang w:val="ja-JP"/>
                      </w:rPr>
                    </w:pP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（</w:t>
                    </w:r>
                    <w:r w:rsidR="002A51DA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老人</w:t>
                    </w: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クラブ他</w:t>
                    </w: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2"/>
                        <w:szCs w:val="22"/>
                        <w:lang w:val="ja-JP"/>
                      </w:rPr>
                      <w:t>）</w:t>
                    </w:r>
                  </w:p>
                </w:txbxContent>
              </v:textbox>
            </v:roundrect>
            <v:roundrect id="_s1050" o:spid="_x0000_s1050" style="position:absolute;left:1236;top:2249;width:863;height:287;v-text-anchor:middle" arcsize="10923f" o:dgmlayout="2" o:dgmnodekind="0" filled="f" fillcolor="#ff9">
              <v:textbox inset="0,0,0,0">
                <w:txbxContent>
                  <w:p w14:paraId="3A93988F" w14:textId="77777777" w:rsidR="006C66EE" w:rsidRDefault="00641B07" w:rsidP="00057C49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水防活動</w:t>
                    </w:r>
                  </w:p>
                  <w:p w14:paraId="4B508136" w14:textId="77777777" w:rsidR="006C66EE" w:rsidRPr="005C79BD" w:rsidRDefault="00641B07" w:rsidP="00057C49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出火防止</w:t>
                    </w:r>
                  </w:p>
                  <w:p w14:paraId="6A79D798" w14:textId="77777777" w:rsidR="006C66EE" w:rsidRPr="005C79BD" w:rsidRDefault="00641B07" w:rsidP="00057C49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初期消火活動</w:t>
                    </w:r>
                  </w:p>
                </w:txbxContent>
              </v:textbox>
            </v:roundrect>
            <v:roundrect id="_s1051" o:spid="_x0000_s1051" style="position:absolute;left:2244;top:2249;width:863;height:287;v-text-anchor:middle" arcsize="10923f" o:dgmlayout="2" o:dgmnodekind="0" filled="f" fillcolor="#ff9">
              <v:textbox inset="0,0,0,0">
                <w:txbxContent>
                  <w:p w14:paraId="3CBD7E66" w14:textId="77777777" w:rsidR="006C66EE" w:rsidRPr="005C79BD" w:rsidRDefault="00641B07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危険箇所の巡視</w:t>
                    </w:r>
                  </w:p>
                  <w:p w14:paraId="4CA6E49F" w14:textId="77777777" w:rsidR="006C66EE" w:rsidRPr="005C79BD" w:rsidRDefault="00641B07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負傷者の把握</w:t>
                    </w:r>
                  </w:p>
                  <w:p w14:paraId="399D923C" w14:textId="77777777" w:rsidR="006C66EE" w:rsidRPr="005C79BD" w:rsidRDefault="00641B07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救出救護活動</w:t>
                    </w:r>
                  </w:p>
                </w:txbxContent>
              </v:textbox>
            </v:roundrect>
            <v:roundrect id="_s1052" o:spid="_x0000_s1052" style="position:absolute;left:3251;top:2249;width:863;height:287;v-text-anchor:middle" arcsize="10923f" o:dgmlayout="2" o:dgmnodekind="0" filled="f" fillcolor="#ff9">
              <v:textbox inset="0,0,0,0">
                <w:txbxContent>
                  <w:p w14:paraId="3023D484" w14:textId="77777777" w:rsidR="006C66EE" w:rsidRPr="005C79BD" w:rsidRDefault="002A51DA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住</w:t>
                    </w:r>
                    <w:r w:rsidR="00641B07"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民の安否確認</w:t>
                    </w:r>
                  </w:p>
                  <w:p w14:paraId="699CA0B2" w14:textId="77777777" w:rsidR="006C66EE" w:rsidRPr="005C79BD" w:rsidRDefault="00641B07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要援護者の支援</w:t>
                    </w:r>
                  </w:p>
                  <w:p w14:paraId="38CDB736" w14:textId="77777777" w:rsidR="006C66EE" w:rsidRPr="005C79BD" w:rsidRDefault="002A51DA" w:rsidP="00650E72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住</w:t>
                    </w:r>
                    <w:r w:rsidR="00641B07"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民の避難誘導</w:t>
                    </w:r>
                  </w:p>
                </w:txbxContent>
              </v:textbox>
            </v:roundrect>
            <v:roundrect id="_s1053" o:spid="_x0000_s1053" style="position:absolute;left:4259;top:2249;width:863;height:287;v-text-anchor:middle" arcsize="10923f" o:dgmlayout="2" o:dgmnodekind="0" filled="f" fillcolor="#ff9">
              <v:textbox inset="0,0,0,0">
                <w:txbxContent>
                  <w:p w14:paraId="11CEC2C8" w14:textId="77777777" w:rsidR="006C66EE" w:rsidRPr="005C79BD" w:rsidRDefault="00641B07" w:rsidP="00057C49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物資の調達</w:t>
                    </w:r>
                  </w:p>
                  <w:p w14:paraId="44132156" w14:textId="77777777" w:rsidR="006C66EE" w:rsidRPr="005C79BD" w:rsidRDefault="00641B07" w:rsidP="00057C49">
                    <w:pPr>
                      <w:autoSpaceDE w:val="0"/>
                      <w:autoSpaceDN w:val="0"/>
                      <w:adjustRightInd w:val="0"/>
                      <w:spacing w:line="240" w:lineRule="exact"/>
                      <w:rPr>
                        <w:rFonts w:ascii="ＭＳ Ｐ明朝" w:eastAsia="ＭＳ Ｐ明朝" w:hAnsi="ＭＳ Ｐ明朝" w:cs="ＭＳ Ｐゴシック"/>
                        <w:color w:val="000000"/>
                        <w:sz w:val="20"/>
                        <w:szCs w:val="28"/>
                        <w:lang w:val="ja-JP"/>
                      </w:rPr>
                    </w:pPr>
                    <w:r w:rsidRPr="005C79BD">
                      <w:rPr>
                        <w:rFonts w:ascii="ＭＳ Ｐ明朝" w:eastAsia="ＭＳ Ｐ明朝" w:hAnsi="ＭＳ Ｐ明朝" w:cs="ＭＳ Ｐゴシック" w:hint="eastAsia"/>
                        <w:color w:val="000000"/>
                        <w:sz w:val="20"/>
                        <w:szCs w:val="28"/>
                        <w:lang w:val="ja-JP"/>
                      </w:rPr>
                      <w:t>炊き出し</w:t>
                    </w:r>
                  </w:p>
                </w:txbxContent>
              </v:textbox>
            </v:roundrect>
            <v:rect id="_x0000_s1054" style="position:absolute;left:501;top:1012;width:1011;height:147" filled="f" strokeweight="3pt">
              <v:stroke linestyle="thinThin"/>
              <v:textbox inset="5.85pt,.7pt,5.85pt,.7pt">
                <w:txbxContent>
                  <w:p w14:paraId="77C81E90" w14:textId="77777777" w:rsidR="006C66EE" w:rsidRPr="00650E72" w:rsidRDefault="00280281" w:rsidP="00650E72">
                    <w:pPr>
                      <w:rPr>
                        <w:rFonts w:ascii="ＭＳ ゴシック" w:eastAsia="ＭＳ ゴシック" w:hAnsi="ＭＳ ゴシック"/>
                        <w:sz w:val="24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4"/>
                      </w:rPr>
                      <w:t>組織編成</w:t>
                    </w:r>
                    <w:r w:rsidR="00641B07" w:rsidRPr="00650E72">
                      <w:rPr>
                        <w:rFonts w:ascii="ＭＳ ゴシック" w:eastAsia="ＭＳ ゴシック" w:hAnsi="ＭＳ ゴシック" w:hint="eastAsia"/>
                        <w:sz w:val="24"/>
                      </w:rPr>
                      <w:t>（例）</w:t>
                    </w:r>
                  </w:p>
                </w:txbxContent>
              </v:textbox>
            </v:rect>
          </v:group>
        </w:pict>
      </w:r>
    </w:p>
    <w:p w14:paraId="65F79140" w14:textId="77777777" w:rsidR="004E6C45" w:rsidRPr="00357776" w:rsidRDefault="004E6C45" w:rsidP="00E20E10">
      <w:pPr>
        <w:rPr>
          <w:sz w:val="24"/>
        </w:rPr>
      </w:pPr>
    </w:p>
    <w:p w14:paraId="658C3BD5" w14:textId="77777777" w:rsidR="00650E72" w:rsidRDefault="00650E72" w:rsidP="00E20E10"/>
    <w:p w14:paraId="4FE056AF" w14:textId="77777777" w:rsidR="00650E72" w:rsidRDefault="00650E72" w:rsidP="00E20E10"/>
    <w:p w14:paraId="6C6A5E86" w14:textId="77777777" w:rsidR="00650E72" w:rsidRDefault="00650E72" w:rsidP="00E20E10"/>
    <w:p w14:paraId="47B92A8C" w14:textId="77777777" w:rsidR="004E6C45" w:rsidRDefault="004E6C45" w:rsidP="00E20E10"/>
    <w:p w14:paraId="25A21E0B" w14:textId="77777777" w:rsidR="00650E72" w:rsidRDefault="00650E72" w:rsidP="00E20E10"/>
    <w:p w14:paraId="57675606" w14:textId="77777777" w:rsidR="00650E72" w:rsidRDefault="00650E72" w:rsidP="00E20E10"/>
    <w:p w14:paraId="325C0FB4" w14:textId="77777777" w:rsidR="00650E72" w:rsidRDefault="00650E72" w:rsidP="00E20E10"/>
    <w:p w14:paraId="10D338F8" w14:textId="77777777" w:rsidR="00650E72" w:rsidRDefault="00650E72" w:rsidP="00E20E10"/>
    <w:p w14:paraId="123D4E00" w14:textId="77777777" w:rsidR="00650E72" w:rsidRDefault="00650E72" w:rsidP="00E20E10"/>
    <w:p w14:paraId="54E6098D" w14:textId="77777777" w:rsidR="00650E72" w:rsidRDefault="00650E72" w:rsidP="00E20E10"/>
    <w:p w14:paraId="18093EDE" w14:textId="77777777" w:rsidR="00CE7A0A" w:rsidRDefault="004E6C45" w:rsidP="00E31676">
      <w:pPr>
        <w:rPr>
          <w:sz w:val="24"/>
        </w:rPr>
      </w:pPr>
      <w:r>
        <w:br w:type="page"/>
      </w:r>
      <w:r w:rsidR="00C74959">
        <w:rPr>
          <w:rFonts w:hint="eastAsia"/>
          <w:sz w:val="24"/>
        </w:rPr>
        <w:lastRenderedPageBreak/>
        <w:t>（２）</w:t>
      </w:r>
      <w:r w:rsidR="00A24180">
        <w:rPr>
          <w:rFonts w:hint="eastAsia"/>
          <w:sz w:val="24"/>
        </w:rPr>
        <w:t>災害発生時の活動</w:t>
      </w:r>
      <w:r w:rsidR="000A4AF2">
        <w:rPr>
          <w:rFonts w:hint="eastAsia"/>
          <w:sz w:val="24"/>
        </w:rPr>
        <w:t>概要</w:t>
      </w:r>
    </w:p>
    <w:p w14:paraId="35BD798E" w14:textId="77777777" w:rsidR="004E6C45" w:rsidRDefault="004E6C45" w:rsidP="00E3167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910"/>
        <w:gridCol w:w="6374"/>
      </w:tblGrid>
      <w:tr w:rsidR="008D7F74" w14:paraId="7D73D550" w14:textId="77777777" w:rsidTr="005B285A">
        <w:trPr>
          <w:trHeight w:val="541"/>
        </w:trPr>
        <w:tc>
          <w:tcPr>
            <w:tcW w:w="1816" w:type="dxa"/>
            <w:shd w:val="clear" w:color="auto" w:fill="auto"/>
            <w:vAlign w:val="center"/>
          </w:tcPr>
          <w:p w14:paraId="40ED0B30" w14:textId="77777777" w:rsidR="00A24180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区　分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0D2F8AB" w14:textId="77777777" w:rsidR="00A24180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人数</w:t>
            </w:r>
          </w:p>
        </w:tc>
        <w:tc>
          <w:tcPr>
            <w:tcW w:w="6528" w:type="dxa"/>
            <w:shd w:val="clear" w:color="auto" w:fill="auto"/>
            <w:vAlign w:val="center"/>
          </w:tcPr>
          <w:p w14:paraId="189A95DC" w14:textId="77777777" w:rsidR="00A24180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災害発生時の活動</w:t>
            </w:r>
          </w:p>
        </w:tc>
      </w:tr>
      <w:tr w:rsidR="008D7F74" w14:paraId="6133E6F0" w14:textId="77777777" w:rsidTr="005B285A">
        <w:trPr>
          <w:trHeight w:val="2374"/>
        </w:trPr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B4756" w14:textId="77777777" w:rsidR="00A24180" w:rsidRPr="005B285A" w:rsidRDefault="00C74959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総務情報班</w:t>
            </w:r>
          </w:p>
          <w:p w14:paraId="147C9007" w14:textId="77777777" w:rsidR="0028493F" w:rsidRPr="005B285A" w:rsidRDefault="00641B07" w:rsidP="005B285A">
            <w:pPr>
              <w:ind w:leftChars="-44" w:left="-95" w:rightChars="-48" w:right="-104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5B285A">
              <w:rPr>
                <w:rFonts w:ascii="ＭＳ Ｐ明朝" w:eastAsia="ＭＳ Ｐ明朝" w:hAnsi="ＭＳ Ｐ明朝" w:hint="eastAsia"/>
                <w:sz w:val="24"/>
              </w:rPr>
              <w:t>(災害対策本部)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E1199" w14:textId="77777777" w:rsidR="00A24180" w:rsidRPr="005B285A" w:rsidRDefault="00C74959" w:rsidP="005B285A">
            <w:pPr>
              <w:jc w:val="right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人</w:t>
            </w:r>
          </w:p>
        </w:tc>
        <w:tc>
          <w:tcPr>
            <w:tcW w:w="6528" w:type="dxa"/>
            <w:tcBorders>
              <w:bottom w:val="single" w:sz="4" w:space="0" w:color="auto"/>
            </w:tcBorders>
            <w:shd w:val="clear" w:color="auto" w:fill="auto"/>
          </w:tcPr>
          <w:p w14:paraId="75E5BEC5" w14:textId="77777777" w:rsidR="00F55085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会長、副会長及び各班長等が一箇所に集まり、本部を設置して情報収集すると共に災害拡大予防に努める。</w:t>
            </w:r>
          </w:p>
          <w:p w14:paraId="09D48182" w14:textId="77777777" w:rsidR="00C74959" w:rsidRPr="005B285A" w:rsidRDefault="00F55085" w:rsidP="005B285A">
            <w:pPr>
              <w:numPr>
                <w:ilvl w:val="0"/>
                <w:numId w:val="2"/>
              </w:num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 </w:t>
            </w:r>
            <w:r w:rsidR="0028493F" w:rsidRPr="005B285A">
              <w:rPr>
                <w:rFonts w:hint="eastAsia"/>
                <w:sz w:val="24"/>
              </w:rPr>
              <w:t>班ごとの任務割り振り、活動内容の決定</w:t>
            </w:r>
          </w:p>
          <w:p w14:paraId="3879081B" w14:textId="77777777" w:rsidR="00C74959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</w:t>
            </w:r>
            <w:r w:rsidR="0028493F" w:rsidRPr="005B285A">
              <w:rPr>
                <w:rFonts w:hint="eastAsia"/>
                <w:sz w:val="24"/>
              </w:rPr>
              <w:t>②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="00C34C66" w:rsidRPr="005B285A">
              <w:rPr>
                <w:rFonts w:hint="eastAsia"/>
                <w:sz w:val="24"/>
              </w:rPr>
              <w:t>災害情報の収集、</w:t>
            </w:r>
            <w:r w:rsidR="00734092" w:rsidRPr="005B285A">
              <w:rPr>
                <w:rFonts w:hint="eastAsia"/>
                <w:sz w:val="24"/>
              </w:rPr>
              <w:t>住</w:t>
            </w:r>
            <w:r w:rsidR="00C34C66" w:rsidRPr="005B285A">
              <w:rPr>
                <w:rFonts w:hint="eastAsia"/>
                <w:sz w:val="24"/>
              </w:rPr>
              <w:t>民への伝達</w:t>
            </w:r>
          </w:p>
          <w:p w14:paraId="1638D046" w14:textId="77777777" w:rsidR="00714363" w:rsidRPr="005B285A" w:rsidRDefault="0028493F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③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="00734092" w:rsidRPr="005B285A">
              <w:rPr>
                <w:rFonts w:hint="eastAsia"/>
                <w:sz w:val="24"/>
              </w:rPr>
              <w:t>住</w:t>
            </w:r>
            <w:r w:rsidR="00DB1F11" w:rsidRPr="005B285A">
              <w:rPr>
                <w:rFonts w:hint="eastAsia"/>
                <w:sz w:val="24"/>
              </w:rPr>
              <w:t>民の安否情報</w:t>
            </w:r>
            <w:r w:rsidR="00641B07" w:rsidRPr="005B285A">
              <w:rPr>
                <w:rFonts w:hint="eastAsia"/>
                <w:sz w:val="24"/>
              </w:rPr>
              <w:t>等の集約</w:t>
            </w:r>
          </w:p>
          <w:p w14:paraId="1C9AC674" w14:textId="77777777" w:rsidR="0028493F" w:rsidRPr="005B285A" w:rsidRDefault="00714363" w:rsidP="00714363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④</w:t>
            </w:r>
            <w:r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各班の活動状況の把握と記録</w:t>
            </w:r>
          </w:p>
          <w:p w14:paraId="78BC0C61" w14:textId="77777777" w:rsidR="0028493F" w:rsidRPr="005B285A" w:rsidRDefault="00714363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⑤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市などの防災機関への</w:t>
            </w:r>
            <w:r w:rsidR="00641B07" w:rsidRPr="005B285A">
              <w:rPr>
                <w:rFonts w:hint="eastAsia"/>
                <w:sz w:val="24"/>
              </w:rPr>
              <w:t>連絡</w:t>
            </w:r>
          </w:p>
        </w:tc>
      </w:tr>
      <w:tr w:rsidR="008D7F74" w14:paraId="041A7180" w14:textId="77777777" w:rsidTr="005B285A">
        <w:trPr>
          <w:trHeight w:val="1268"/>
        </w:trPr>
        <w:tc>
          <w:tcPr>
            <w:tcW w:w="1816" w:type="dxa"/>
            <w:shd w:val="clear" w:color="auto" w:fill="auto"/>
            <w:vAlign w:val="center"/>
          </w:tcPr>
          <w:p w14:paraId="1F2F6F37" w14:textId="77777777" w:rsidR="00A24180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水防消火班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9CA4547" w14:textId="77777777" w:rsidR="00A24180" w:rsidRPr="005B285A" w:rsidRDefault="00641B07" w:rsidP="005B285A">
            <w:pPr>
              <w:jc w:val="right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人</w:t>
            </w:r>
          </w:p>
        </w:tc>
        <w:tc>
          <w:tcPr>
            <w:tcW w:w="6528" w:type="dxa"/>
            <w:shd w:val="clear" w:color="auto" w:fill="auto"/>
          </w:tcPr>
          <w:p w14:paraId="5FD0ACC0" w14:textId="77777777" w:rsidR="00CE488D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迅速に土のう積や初期消火を行い、災害の拡大を防ぐ。</w:t>
            </w:r>
          </w:p>
          <w:p w14:paraId="63803A9C" w14:textId="77777777" w:rsidR="00A24180" w:rsidRPr="005B285A" w:rsidRDefault="00C34C66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①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風水害時の土のう積などの水防活動</w:t>
            </w:r>
          </w:p>
          <w:p w14:paraId="49554BFC" w14:textId="77777777" w:rsidR="00C34C66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②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地震時の初期消火</w:t>
            </w:r>
          </w:p>
          <w:p w14:paraId="6850F02A" w14:textId="77777777" w:rsidR="00C34C66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③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地震発生後、ガス、電気の切断を住民に徹底</w:t>
            </w:r>
          </w:p>
        </w:tc>
      </w:tr>
      <w:tr w:rsidR="008D7F74" w14:paraId="68A09686" w14:textId="77777777" w:rsidTr="005B285A">
        <w:trPr>
          <w:trHeight w:val="1981"/>
        </w:trPr>
        <w:tc>
          <w:tcPr>
            <w:tcW w:w="1816" w:type="dxa"/>
            <w:shd w:val="clear" w:color="auto" w:fill="auto"/>
            <w:vAlign w:val="center"/>
          </w:tcPr>
          <w:p w14:paraId="0580E0BE" w14:textId="77777777" w:rsidR="00A24180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救出救護班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C3A9711" w14:textId="77777777" w:rsidR="00A24180" w:rsidRPr="005B285A" w:rsidRDefault="00641B07" w:rsidP="005B285A">
            <w:pPr>
              <w:jc w:val="right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人</w:t>
            </w:r>
          </w:p>
        </w:tc>
        <w:tc>
          <w:tcPr>
            <w:tcW w:w="6528" w:type="dxa"/>
            <w:shd w:val="clear" w:color="auto" w:fill="auto"/>
          </w:tcPr>
          <w:p w14:paraId="2EC229F0" w14:textId="77777777" w:rsidR="00F55085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大災害で多数発生する負傷者や病人に対して、</w:t>
            </w:r>
            <w:r w:rsidRPr="005B285A">
              <w:rPr>
                <w:rFonts w:hint="eastAsia"/>
                <w:sz w:val="24"/>
                <w:u w:val="wave"/>
              </w:rPr>
              <w:t>自分たちで</w:t>
            </w:r>
            <w:r w:rsidR="00CE488D" w:rsidRPr="005B285A">
              <w:rPr>
                <w:rFonts w:hint="eastAsia"/>
                <w:sz w:val="24"/>
                <w:u w:val="wave"/>
              </w:rPr>
              <w:t>でき</w:t>
            </w:r>
            <w:r w:rsidRPr="005B285A">
              <w:rPr>
                <w:rFonts w:hint="eastAsia"/>
                <w:sz w:val="24"/>
                <w:u w:val="wave"/>
              </w:rPr>
              <w:t>る</w:t>
            </w:r>
            <w:r w:rsidR="00CE488D" w:rsidRPr="005B285A">
              <w:rPr>
                <w:rFonts w:hint="eastAsia"/>
                <w:sz w:val="24"/>
              </w:rPr>
              <w:t>応急手当や救助を行う。</w:t>
            </w:r>
          </w:p>
          <w:p w14:paraId="69CFAFF5" w14:textId="77777777" w:rsidR="00C34C66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①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危険箇所の</w:t>
            </w:r>
            <w:r w:rsidR="00714363" w:rsidRPr="005B285A">
              <w:rPr>
                <w:rFonts w:hint="eastAsia"/>
                <w:sz w:val="24"/>
              </w:rPr>
              <w:t>パトロール</w:t>
            </w:r>
          </w:p>
          <w:p w14:paraId="5F9E26B0" w14:textId="77777777" w:rsidR="00A24180" w:rsidRPr="005B285A" w:rsidRDefault="00C34C66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②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道路冠水時、ボート等を使用した救出活動</w:t>
            </w:r>
          </w:p>
          <w:p w14:paraId="513F223A" w14:textId="77777777" w:rsidR="00C34C66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③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倒壊家屋の下敷きになった人の救出</w:t>
            </w:r>
          </w:p>
          <w:p w14:paraId="7E10E14F" w14:textId="77777777" w:rsidR="00C34C66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④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負傷者の応急手当の実施及び搬送</w:t>
            </w:r>
          </w:p>
        </w:tc>
      </w:tr>
      <w:tr w:rsidR="008D7F74" w14:paraId="391CBBEA" w14:textId="77777777" w:rsidTr="005B285A">
        <w:trPr>
          <w:trHeight w:val="1429"/>
        </w:trPr>
        <w:tc>
          <w:tcPr>
            <w:tcW w:w="1816" w:type="dxa"/>
            <w:shd w:val="clear" w:color="auto" w:fill="auto"/>
            <w:vAlign w:val="center"/>
          </w:tcPr>
          <w:p w14:paraId="73BB7236" w14:textId="77777777" w:rsidR="00A24180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避難誘導班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9197228" w14:textId="77777777" w:rsidR="00A24180" w:rsidRPr="005B285A" w:rsidRDefault="00641B07" w:rsidP="005B285A">
            <w:pPr>
              <w:jc w:val="right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人</w:t>
            </w:r>
          </w:p>
        </w:tc>
        <w:tc>
          <w:tcPr>
            <w:tcW w:w="6528" w:type="dxa"/>
            <w:shd w:val="clear" w:color="auto" w:fill="auto"/>
          </w:tcPr>
          <w:p w14:paraId="603D6223" w14:textId="77777777" w:rsidR="00CE488D" w:rsidRPr="005B285A" w:rsidRDefault="00734092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住</w:t>
            </w:r>
            <w:r w:rsidR="00641B07" w:rsidRPr="005B285A">
              <w:rPr>
                <w:rFonts w:hint="eastAsia"/>
                <w:sz w:val="24"/>
              </w:rPr>
              <w:t>民の安否確認を行うと共に安全確実に避難誘導する。</w:t>
            </w:r>
          </w:p>
          <w:p w14:paraId="2DEAD16D" w14:textId="77777777" w:rsidR="00C34C66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</w:t>
            </w:r>
            <w:r w:rsidR="00DB1F11" w:rsidRPr="005B285A">
              <w:rPr>
                <w:rFonts w:hint="eastAsia"/>
                <w:sz w:val="24"/>
              </w:rPr>
              <w:t>①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="00962EAF" w:rsidRPr="005B285A">
              <w:rPr>
                <w:rFonts w:hint="eastAsia"/>
                <w:sz w:val="24"/>
              </w:rPr>
              <w:t>要</w:t>
            </w:r>
            <w:r w:rsidR="00734092" w:rsidRPr="005B285A">
              <w:rPr>
                <w:rFonts w:hint="eastAsia"/>
                <w:sz w:val="24"/>
              </w:rPr>
              <w:t>支援</w:t>
            </w:r>
            <w:r w:rsidR="00962EAF" w:rsidRPr="005B285A">
              <w:rPr>
                <w:rFonts w:hint="eastAsia"/>
                <w:sz w:val="24"/>
              </w:rPr>
              <w:t>者の避難誘導、避難支援</w:t>
            </w:r>
          </w:p>
          <w:p w14:paraId="24710DFA" w14:textId="77777777" w:rsidR="00DB1F11" w:rsidRPr="005B285A" w:rsidRDefault="00641B07" w:rsidP="00DB1F1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②</w:t>
            </w:r>
            <w:r w:rsidRPr="005B285A">
              <w:rPr>
                <w:rFonts w:hint="eastAsia"/>
                <w:sz w:val="24"/>
              </w:rPr>
              <w:t xml:space="preserve"> </w:t>
            </w:r>
            <w:r w:rsidR="00734092" w:rsidRPr="005B285A">
              <w:rPr>
                <w:rFonts w:hint="eastAsia"/>
                <w:sz w:val="24"/>
              </w:rPr>
              <w:t>住</w:t>
            </w:r>
            <w:r w:rsidRPr="005B285A">
              <w:rPr>
                <w:rFonts w:hint="eastAsia"/>
                <w:sz w:val="24"/>
              </w:rPr>
              <w:t>民の安否確認、避難誘導</w:t>
            </w:r>
          </w:p>
          <w:p w14:paraId="2031FF52" w14:textId="77777777" w:rsidR="00C34C66" w:rsidRPr="005B285A" w:rsidRDefault="00962EAF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③</w:t>
            </w:r>
            <w:r w:rsidR="00F55085" w:rsidRPr="005B285A">
              <w:rPr>
                <w:rFonts w:hint="eastAsia"/>
                <w:sz w:val="24"/>
              </w:rPr>
              <w:t xml:space="preserve"> </w:t>
            </w:r>
            <w:r w:rsidRPr="005B285A">
              <w:rPr>
                <w:rFonts w:hint="eastAsia"/>
                <w:sz w:val="24"/>
              </w:rPr>
              <w:t>避難所の運営</w:t>
            </w:r>
          </w:p>
        </w:tc>
      </w:tr>
      <w:tr w:rsidR="008D7F74" w14:paraId="5E12E7E1" w14:textId="77777777" w:rsidTr="005B285A">
        <w:trPr>
          <w:trHeight w:val="1273"/>
        </w:trPr>
        <w:tc>
          <w:tcPr>
            <w:tcW w:w="1816" w:type="dxa"/>
            <w:shd w:val="clear" w:color="auto" w:fill="auto"/>
            <w:vAlign w:val="center"/>
          </w:tcPr>
          <w:p w14:paraId="1E61D2A8" w14:textId="77777777" w:rsidR="00A24180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給食給水班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9DB37EC" w14:textId="77777777" w:rsidR="00A24180" w:rsidRPr="005B285A" w:rsidRDefault="00641B07" w:rsidP="005B285A">
            <w:pPr>
              <w:jc w:val="right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人</w:t>
            </w:r>
          </w:p>
        </w:tc>
        <w:tc>
          <w:tcPr>
            <w:tcW w:w="6528" w:type="dxa"/>
            <w:shd w:val="clear" w:color="auto" w:fill="auto"/>
          </w:tcPr>
          <w:p w14:paraId="59FD17BF" w14:textId="77777777" w:rsidR="00CE488D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救援物資が到着するまで、自家持ち寄りなどの食糧で炊き出しを行う。</w:t>
            </w:r>
          </w:p>
          <w:p w14:paraId="5D84F15F" w14:textId="77777777" w:rsidR="00DB1F11" w:rsidRPr="005B285A" w:rsidRDefault="00641B07" w:rsidP="005B285A">
            <w:pPr>
              <w:numPr>
                <w:ilvl w:val="0"/>
                <w:numId w:val="3"/>
              </w:num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自主防</w:t>
            </w:r>
            <w:r w:rsidR="00734092" w:rsidRPr="005B285A">
              <w:rPr>
                <w:rFonts w:hint="eastAsia"/>
                <w:sz w:val="24"/>
              </w:rPr>
              <w:t>災会</w:t>
            </w:r>
            <w:r w:rsidRPr="005B285A">
              <w:rPr>
                <w:rFonts w:hint="eastAsia"/>
                <w:sz w:val="24"/>
              </w:rPr>
              <w:t>等災害対応従事者への炊き出し</w:t>
            </w:r>
          </w:p>
          <w:p w14:paraId="502CB46F" w14:textId="77777777" w:rsidR="00057C49" w:rsidRPr="005B285A" w:rsidRDefault="00F55085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 xml:space="preserve">　</w:t>
            </w:r>
            <w:r w:rsidR="00DB1F11" w:rsidRPr="005B285A">
              <w:rPr>
                <w:rFonts w:hint="eastAsia"/>
                <w:sz w:val="24"/>
              </w:rPr>
              <w:t>②</w:t>
            </w:r>
            <w:r w:rsidRPr="005B285A">
              <w:rPr>
                <w:rFonts w:hint="eastAsia"/>
                <w:sz w:val="24"/>
              </w:rPr>
              <w:t xml:space="preserve"> </w:t>
            </w:r>
            <w:r w:rsidR="00DB1F11" w:rsidRPr="005B285A">
              <w:rPr>
                <w:rFonts w:hint="eastAsia"/>
                <w:sz w:val="24"/>
              </w:rPr>
              <w:t>避難者への</w:t>
            </w:r>
            <w:r w:rsidR="00CE488D" w:rsidRPr="005B285A">
              <w:rPr>
                <w:rFonts w:hint="eastAsia"/>
                <w:sz w:val="24"/>
              </w:rPr>
              <w:t>食糧や飲料水の調達、調理、配給</w:t>
            </w:r>
          </w:p>
        </w:tc>
      </w:tr>
    </w:tbl>
    <w:p w14:paraId="16568F9D" w14:textId="77777777" w:rsidR="00FA213D" w:rsidRDefault="00FA213D" w:rsidP="00FA213D">
      <w:pPr>
        <w:rPr>
          <w:sz w:val="24"/>
        </w:rPr>
      </w:pPr>
    </w:p>
    <w:p w14:paraId="11D02A98" w14:textId="77777777" w:rsidR="00FA213D" w:rsidRDefault="00FA213D" w:rsidP="00FA213D">
      <w:pPr>
        <w:rPr>
          <w:sz w:val="24"/>
        </w:rPr>
      </w:pPr>
    </w:p>
    <w:p w14:paraId="79FEB14D" w14:textId="77777777" w:rsidR="00FA213D" w:rsidRDefault="00057C49" w:rsidP="00FA213D">
      <w:pPr>
        <w:rPr>
          <w:sz w:val="24"/>
        </w:rPr>
      </w:pPr>
      <w:r>
        <w:rPr>
          <w:rFonts w:hint="eastAsia"/>
          <w:sz w:val="24"/>
        </w:rPr>
        <w:t>（３）災害警戒</w:t>
      </w:r>
      <w:r w:rsidR="00FE07AF">
        <w:rPr>
          <w:rFonts w:hint="eastAsia"/>
          <w:sz w:val="24"/>
        </w:rPr>
        <w:t>（対策）</w:t>
      </w:r>
      <w:r w:rsidR="00C74959">
        <w:rPr>
          <w:rFonts w:hint="eastAsia"/>
          <w:sz w:val="24"/>
        </w:rPr>
        <w:t>本部の設置</w:t>
      </w:r>
    </w:p>
    <w:p w14:paraId="3AE4DDFE" w14:textId="77777777" w:rsidR="00FA213D" w:rsidRDefault="00641B07" w:rsidP="004E6C45">
      <w:pPr>
        <w:ind w:leftChars="339" w:left="732" w:firstLineChars="95" w:firstLine="234"/>
        <w:rPr>
          <w:sz w:val="24"/>
        </w:rPr>
      </w:pPr>
      <w:r>
        <w:rPr>
          <w:rFonts w:hint="eastAsia"/>
          <w:sz w:val="24"/>
        </w:rPr>
        <w:t>次の事象が生じたときは、会長、副会長、各班長</w:t>
      </w:r>
      <w:r w:rsidR="00FE07AF">
        <w:rPr>
          <w:rFonts w:hint="eastAsia"/>
          <w:sz w:val="24"/>
        </w:rPr>
        <w:t>及び総務情報班</w:t>
      </w:r>
      <w:r w:rsidR="000A4AF2">
        <w:rPr>
          <w:rFonts w:hint="eastAsia"/>
          <w:sz w:val="24"/>
        </w:rPr>
        <w:t>は</w:t>
      </w:r>
      <w:r w:rsidR="00FE07AF">
        <w:rPr>
          <w:rFonts w:hint="eastAsia"/>
          <w:sz w:val="24"/>
        </w:rPr>
        <w:t>、</w:t>
      </w:r>
      <w:r>
        <w:rPr>
          <w:rFonts w:hint="eastAsia"/>
          <w:sz w:val="24"/>
        </w:rPr>
        <w:t>自主的に</w:t>
      </w:r>
      <w:r w:rsidR="00C74959">
        <w:rPr>
          <w:rFonts w:hint="eastAsia"/>
          <w:sz w:val="24"/>
        </w:rPr>
        <w:t>○○</w:t>
      </w:r>
      <w:r w:rsidR="000A4AF2">
        <w:rPr>
          <w:rFonts w:hint="eastAsia"/>
          <w:sz w:val="24"/>
        </w:rPr>
        <w:t>○</w:t>
      </w:r>
      <w:r>
        <w:rPr>
          <w:rFonts w:hint="eastAsia"/>
          <w:sz w:val="24"/>
        </w:rPr>
        <w:t>に集まり、</w:t>
      </w:r>
      <w:r w:rsidR="00057C49">
        <w:rPr>
          <w:rFonts w:hint="eastAsia"/>
          <w:sz w:val="24"/>
        </w:rPr>
        <w:t>災害警戒</w:t>
      </w:r>
      <w:r w:rsidR="00FE07AF">
        <w:rPr>
          <w:rFonts w:hint="eastAsia"/>
          <w:sz w:val="24"/>
        </w:rPr>
        <w:t>（対策）</w:t>
      </w:r>
      <w:r>
        <w:rPr>
          <w:rFonts w:hint="eastAsia"/>
          <w:sz w:val="24"/>
        </w:rPr>
        <w:t>本部を設置</w:t>
      </w:r>
      <w:r w:rsidR="00057C49">
        <w:rPr>
          <w:rFonts w:hint="eastAsia"/>
          <w:sz w:val="24"/>
        </w:rPr>
        <w:t>し情報の収集を行う。</w:t>
      </w:r>
    </w:p>
    <w:p w14:paraId="79253F66" w14:textId="77777777" w:rsidR="00C74959" w:rsidRDefault="00641B07" w:rsidP="00C74959">
      <w:pPr>
        <w:spacing w:line="240" w:lineRule="exac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0BF777EE" wp14:editId="2FC0AAEC">
                <wp:simplePos x="0" y="0"/>
                <wp:positionH relativeFrom="column">
                  <wp:posOffset>803275</wp:posOffset>
                </wp:positionH>
                <wp:positionV relativeFrom="paragraph">
                  <wp:posOffset>95885</wp:posOffset>
                </wp:positionV>
                <wp:extent cx="4117975" cy="595630"/>
                <wp:effectExtent l="8255" t="13970" r="7620" b="9525"/>
                <wp:wrapNone/>
                <wp:docPr id="6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7975" cy="59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B72444" id="AutoShape 31" o:spid="_x0000_s1026" style="position:absolute;left:0;text-align:left;margin-left:63.25pt;margin-top:7.55pt;width:324.25pt;height:46.9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"/>
            </w:pict>
          </mc:Fallback>
        </mc:AlternateContent>
      </w:r>
    </w:p>
    <w:p w14:paraId="24FE1C00" w14:textId="77777777" w:rsidR="00FA213D" w:rsidRDefault="00641B07" w:rsidP="00FA213D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CE488D">
        <w:rPr>
          <w:rFonts w:hint="eastAsia"/>
          <w:sz w:val="24"/>
        </w:rPr>
        <w:t xml:space="preserve">　</w:t>
      </w:r>
      <w:r w:rsidR="00C74959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※風水害は、</w:t>
      </w:r>
      <w:r w:rsidR="00734092">
        <w:rPr>
          <w:rFonts w:hint="eastAsia"/>
          <w:sz w:val="24"/>
          <w:u w:val="double"/>
        </w:rPr>
        <w:t>大雨･洪水</w:t>
      </w:r>
      <w:r w:rsidRPr="00317EA4">
        <w:rPr>
          <w:rFonts w:hint="eastAsia"/>
          <w:sz w:val="24"/>
          <w:u w:val="double"/>
        </w:rPr>
        <w:t>警報以上</w:t>
      </w:r>
      <w:r>
        <w:rPr>
          <w:rFonts w:hint="eastAsia"/>
          <w:sz w:val="24"/>
        </w:rPr>
        <w:t>の発表による</w:t>
      </w:r>
    </w:p>
    <w:p w14:paraId="4384EDDD" w14:textId="77777777" w:rsidR="00CE7A0A" w:rsidRPr="00A24180" w:rsidRDefault="00FA213D" w:rsidP="00FA213D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C74959">
        <w:rPr>
          <w:rFonts w:hint="eastAsia"/>
          <w:sz w:val="24"/>
        </w:rPr>
        <w:t xml:space="preserve">　</w:t>
      </w:r>
      <w:r w:rsidR="00CE488D">
        <w:rPr>
          <w:rFonts w:hint="eastAsia"/>
          <w:sz w:val="24"/>
        </w:rPr>
        <w:t xml:space="preserve">　</w:t>
      </w:r>
      <w:r w:rsidR="00C74959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※地震の場合は、</w:t>
      </w:r>
      <w:r w:rsidRPr="00317EA4">
        <w:rPr>
          <w:rFonts w:hint="eastAsia"/>
          <w:sz w:val="24"/>
          <w:u w:val="double"/>
        </w:rPr>
        <w:t>震度５弱以上</w:t>
      </w:r>
      <w:r>
        <w:rPr>
          <w:rFonts w:hint="eastAsia"/>
          <w:sz w:val="24"/>
        </w:rPr>
        <w:t>の発表による</w:t>
      </w:r>
    </w:p>
    <w:p w14:paraId="5DA60429" w14:textId="77777777" w:rsidR="00C74959" w:rsidRDefault="00C74959" w:rsidP="007159AC">
      <w:pPr>
        <w:rPr>
          <w:sz w:val="24"/>
        </w:rPr>
      </w:pPr>
    </w:p>
    <w:p w14:paraId="44FA80AC" w14:textId="77777777" w:rsidR="00CE7A0A" w:rsidRDefault="00057C49" w:rsidP="004E6C45">
      <w:pPr>
        <w:ind w:firstLineChars="398" w:firstLine="979"/>
        <w:rPr>
          <w:sz w:val="24"/>
        </w:rPr>
      </w:pPr>
      <w:r>
        <w:rPr>
          <w:rFonts w:hint="eastAsia"/>
          <w:sz w:val="24"/>
        </w:rPr>
        <w:t>初期段階の防災行動は、別途「初動マニュアル」に定める。</w:t>
      </w:r>
    </w:p>
    <w:p w14:paraId="59270FEA" w14:textId="77777777" w:rsidR="00707714" w:rsidRPr="000A4AF2" w:rsidRDefault="004E6C45" w:rsidP="00E3167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641B07" w:rsidRPr="000A4AF2">
        <w:rPr>
          <w:rFonts w:ascii="ＭＳ ゴシック" w:eastAsia="ＭＳ ゴシック" w:hAnsi="ＭＳ ゴシック"/>
          <w:sz w:val="24"/>
        </w:rPr>
        <w:lastRenderedPageBreak/>
        <w:t>４</w:t>
      </w:r>
      <w:r w:rsidR="00641B07" w:rsidRPr="000A4AF2">
        <w:rPr>
          <w:rFonts w:ascii="ＭＳ ゴシック" w:eastAsia="ＭＳ ゴシック" w:hAnsi="ＭＳ ゴシック" w:hint="eastAsia"/>
          <w:sz w:val="24"/>
        </w:rPr>
        <w:t xml:space="preserve">　</w:t>
      </w:r>
      <w:r w:rsidR="00641B07" w:rsidRPr="000A4AF2">
        <w:rPr>
          <w:rFonts w:ascii="ＭＳ ゴシック" w:eastAsia="ＭＳ ゴシック" w:hAnsi="ＭＳ ゴシック"/>
          <w:sz w:val="24"/>
        </w:rPr>
        <w:t>防災知識の普及・啓発</w:t>
      </w:r>
    </w:p>
    <w:p w14:paraId="4A9A5E25" w14:textId="77777777" w:rsidR="00707714" w:rsidRPr="009B1F88" w:rsidRDefault="00641B07" w:rsidP="004E6C45">
      <w:pPr>
        <w:ind w:left="246" w:hangingChars="100" w:hanging="246"/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Pr="009B1F88">
        <w:rPr>
          <w:sz w:val="24"/>
        </w:rPr>
        <w:t>地域住民の防災意識を高揚するため、</w:t>
      </w:r>
      <w:r w:rsidRPr="009B1F88">
        <w:rPr>
          <w:rFonts w:hint="eastAsia"/>
          <w:sz w:val="24"/>
        </w:rPr>
        <w:t>次</w:t>
      </w:r>
      <w:r w:rsidR="00FB3791" w:rsidRPr="009B1F88">
        <w:rPr>
          <w:rFonts w:hint="eastAsia"/>
          <w:sz w:val="24"/>
        </w:rPr>
        <w:t>のとおり</w:t>
      </w:r>
      <w:r w:rsidRPr="009B1F88">
        <w:rPr>
          <w:sz w:val="24"/>
        </w:rPr>
        <w:t>防災知識の普及・啓発を行う。</w:t>
      </w:r>
    </w:p>
    <w:p w14:paraId="1F1A9EFD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（１）普及・啓発事項</w:t>
      </w:r>
    </w:p>
    <w:p w14:paraId="5B5218D0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①　防災組織及び防災計画に関すること。</w:t>
      </w:r>
    </w:p>
    <w:p w14:paraId="778ED9A5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②　</w:t>
      </w:r>
      <w:r w:rsidR="00734092" w:rsidRPr="009B1F88">
        <w:rPr>
          <w:rFonts w:hint="eastAsia"/>
          <w:sz w:val="24"/>
        </w:rPr>
        <w:t>地震、</w:t>
      </w:r>
      <w:r w:rsidR="009B1F88" w:rsidRPr="009B1F88">
        <w:rPr>
          <w:rFonts w:hint="eastAsia"/>
          <w:sz w:val="24"/>
        </w:rPr>
        <w:t>風水害</w:t>
      </w:r>
      <w:r w:rsidR="009B1F88">
        <w:rPr>
          <w:rFonts w:hint="eastAsia"/>
          <w:sz w:val="24"/>
        </w:rPr>
        <w:t>、</w:t>
      </w:r>
      <w:r w:rsidRPr="009B1F88">
        <w:rPr>
          <w:rFonts w:hint="eastAsia"/>
          <w:sz w:val="24"/>
        </w:rPr>
        <w:t>火災等についての知識に関すること。</w:t>
      </w:r>
    </w:p>
    <w:p w14:paraId="3E409956" w14:textId="77777777" w:rsidR="009B1F88" w:rsidRDefault="00734092" w:rsidP="00E31676">
      <w:pPr>
        <w:rPr>
          <w:sz w:val="24"/>
        </w:rPr>
      </w:pPr>
      <w:r>
        <w:rPr>
          <w:rFonts w:hint="eastAsia"/>
          <w:sz w:val="24"/>
        </w:rPr>
        <w:t xml:space="preserve">　　③　風水害</w:t>
      </w:r>
      <w:r w:rsidR="00641B07">
        <w:rPr>
          <w:rFonts w:hint="eastAsia"/>
          <w:sz w:val="24"/>
        </w:rPr>
        <w:t>時</w:t>
      </w:r>
      <w:r w:rsidR="0014300E">
        <w:rPr>
          <w:rFonts w:hint="eastAsia"/>
          <w:sz w:val="24"/>
        </w:rPr>
        <w:t>等</w:t>
      </w:r>
      <w:r w:rsidR="00641B07">
        <w:rPr>
          <w:rFonts w:hint="eastAsia"/>
          <w:sz w:val="24"/>
        </w:rPr>
        <w:t>の早期避難に関すること。</w:t>
      </w:r>
    </w:p>
    <w:p w14:paraId="4F473E99" w14:textId="77777777" w:rsidR="00707714" w:rsidRPr="009B1F88" w:rsidRDefault="009B1F88" w:rsidP="00E31676">
      <w:pPr>
        <w:rPr>
          <w:sz w:val="24"/>
        </w:rPr>
      </w:pPr>
      <w:r>
        <w:rPr>
          <w:rFonts w:hint="eastAsia"/>
          <w:sz w:val="24"/>
        </w:rPr>
        <w:t xml:space="preserve">　　④</w:t>
      </w:r>
      <w:r w:rsidR="00641B07" w:rsidRPr="009B1F88">
        <w:rPr>
          <w:rFonts w:hint="eastAsia"/>
          <w:sz w:val="24"/>
        </w:rPr>
        <w:t xml:space="preserve">　各家庭における</w:t>
      </w:r>
      <w:r>
        <w:rPr>
          <w:rFonts w:hint="eastAsia"/>
          <w:sz w:val="24"/>
        </w:rPr>
        <w:t>住宅の耐震化、家具の転倒防止に関すること。</w:t>
      </w:r>
    </w:p>
    <w:p w14:paraId="7B3962EC" w14:textId="77777777" w:rsidR="009B1F88" w:rsidRDefault="00641B07" w:rsidP="00E31676">
      <w:pPr>
        <w:rPr>
          <w:sz w:val="24"/>
        </w:rPr>
      </w:pPr>
      <w:r>
        <w:rPr>
          <w:rFonts w:hint="eastAsia"/>
          <w:sz w:val="24"/>
        </w:rPr>
        <w:t xml:space="preserve">　　⑤　各家庭における</w:t>
      </w:r>
      <w:r w:rsidR="003758CE">
        <w:rPr>
          <w:rFonts w:hint="eastAsia"/>
          <w:sz w:val="24"/>
        </w:rPr>
        <w:t>住宅用</w:t>
      </w:r>
      <w:r>
        <w:rPr>
          <w:rFonts w:hint="eastAsia"/>
          <w:sz w:val="24"/>
        </w:rPr>
        <w:t>火災警報器の設置に関すること。</w:t>
      </w:r>
    </w:p>
    <w:p w14:paraId="6394F4CA" w14:textId="77777777" w:rsidR="00707714" w:rsidRPr="009B1F88" w:rsidRDefault="009B1F88" w:rsidP="00E31676">
      <w:pPr>
        <w:rPr>
          <w:sz w:val="24"/>
        </w:rPr>
      </w:pPr>
      <w:r>
        <w:rPr>
          <w:rFonts w:hint="eastAsia"/>
          <w:sz w:val="24"/>
        </w:rPr>
        <w:t xml:space="preserve">　　⑥</w:t>
      </w:r>
      <w:r w:rsidR="00641B07" w:rsidRPr="009B1F8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各家庭における食料等の備蓄に関すること。</w:t>
      </w:r>
    </w:p>
    <w:p w14:paraId="647FC95D" w14:textId="77777777" w:rsidR="00707714" w:rsidRPr="009B1F88" w:rsidRDefault="00641B07" w:rsidP="00E3167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D69E1D3" wp14:editId="32091712">
                <wp:simplePos x="0" y="0"/>
                <wp:positionH relativeFrom="column">
                  <wp:posOffset>3227705</wp:posOffset>
                </wp:positionH>
                <wp:positionV relativeFrom="paragraph">
                  <wp:posOffset>116840</wp:posOffset>
                </wp:positionV>
                <wp:extent cx="2105025" cy="415290"/>
                <wp:effectExtent l="13335" t="6350" r="5715" b="130810"/>
                <wp:wrapNone/>
                <wp:docPr id="5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415290"/>
                        </a:xfrm>
                        <a:prstGeom prst="wedgeRoundRectCallout">
                          <a:avLst>
                            <a:gd name="adj1" fmla="val -43755"/>
                            <a:gd name="adj2" fmla="val 781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F1BDB" w14:textId="77777777" w:rsidR="00241DAA" w:rsidRPr="00734092" w:rsidRDefault="00641B07" w:rsidP="00734092">
                            <w:pPr>
                              <w:spacing w:line="0" w:lineRule="atLeast"/>
                              <w:ind w:leftChars="-25" w:left="-54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734092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【アドバイス】</w:t>
                            </w:r>
                            <w:r w:rsidR="00237154" w:rsidRPr="00734092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　啓発チラシなどは</w:t>
                            </w:r>
                            <w:r w:rsidRPr="00734092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手作りのもので結構です。</w:t>
                            </w:r>
                          </w:p>
                          <w:p w14:paraId="1E7C6CB0" w14:textId="77777777" w:rsidR="00734092" w:rsidRDefault="0073409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9E1D3" id="AutoShape 32" o:spid="_x0000_s1028" type="#_x0000_t62" style="position:absolute;left:0;text-align:left;margin-left:254.15pt;margin-top:9.2pt;width:165.75pt;height:32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" adj="1349,27677">
                <v:textbox inset="5.85pt,.7pt,5.85pt,.7pt">
                  <w:txbxContent>
                    <w:p w14:paraId="221F1BDB" w14:textId="77777777" w:rsidR="00241DAA" w:rsidRPr="00734092" w:rsidRDefault="00641B07" w:rsidP="00734092">
                      <w:pPr>
                        <w:spacing w:line="0" w:lineRule="atLeast"/>
                        <w:ind w:leftChars="-25" w:left="-54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734092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【アドバイス】</w:t>
                      </w:r>
                      <w:r w:rsidR="00237154" w:rsidRPr="00734092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　啓発チラシなどは</w:t>
                      </w:r>
                      <w:r w:rsidRPr="00734092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手作りのもので結構です。</w:t>
                      </w:r>
                    </w:p>
                    <w:p w14:paraId="1E7C6CB0" w14:textId="77777777" w:rsidR="00734092" w:rsidRDefault="00734092"/>
                  </w:txbxContent>
                </v:textbox>
              </v:shape>
            </w:pict>
          </mc:Fallback>
        </mc:AlternateContent>
      </w:r>
      <w:r w:rsidR="009B1F88">
        <w:rPr>
          <w:rFonts w:hint="eastAsia"/>
          <w:sz w:val="24"/>
        </w:rPr>
        <w:t xml:space="preserve">　　⑦</w:t>
      </w:r>
      <w:r w:rsidR="00707714" w:rsidRPr="009B1F88">
        <w:rPr>
          <w:rFonts w:hint="eastAsia"/>
          <w:sz w:val="24"/>
        </w:rPr>
        <w:t xml:space="preserve">　その他防災に関すること。</w:t>
      </w:r>
    </w:p>
    <w:p w14:paraId="155CE8C7" w14:textId="77777777" w:rsidR="006D0426" w:rsidRDefault="006D0426" w:rsidP="004E6C45">
      <w:pPr>
        <w:spacing w:line="200" w:lineRule="exact"/>
        <w:ind w:left="738" w:hangingChars="300" w:hanging="738"/>
        <w:rPr>
          <w:sz w:val="24"/>
        </w:rPr>
      </w:pPr>
    </w:p>
    <w:p w14:paraId="285AD4AA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（２）普及・啓発の方法</w:t>
      </w:r>
    </w:p>
    <w:p w14:paraId="3F9D4457" w14:textId="77777777" w:rsidR="00707714" w:rsidRPr="009B1F88" w:rsidRDefault="00237154" w:rsidP="00E31676">
      <w:pPr>
        <w:rPr>
          <w:sz w:val="24"/>
        </w:rPr>
      </w:pPr>
      <w:r>
        <w:rPr>
          <w:rFonts w:hint="eastAsia"/>
          <w:sz w:val="24"/>
        </w:rPr>
        <w:t xml:space="preserve">　　①　広報誌、チラシ</w:t>
      </w:r>
      <w:r w:rsidR="00241DAA">
        <w:rPr>
          <w:rFonts w:hint="eastAsia"/>
          <w:sz w:val="24"/>
        </w:rPr>
        <w:t>、</w:t>
      </w:r>
      <w:r w:rsidR="00641B07" w:rsidRPr="009B1F88">
        <w:rPr>
          <w:rFonts w:hint="eastAsia"/>
          <w:sz w:val="24"/>
        </w:rPr>
        <w:t>ポスター等の配布</w:t>
      </w:r>
    </w:p>
    <w:p w14:paraId="0F539B7E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②　座談会、講演会、映画会等の開催</w:t>
      </w:r>
    </w:p>
    <w:p w14:paraId="1580FB1B" w14:textId="77777777" w:rsidR="00707714" w:rsidRPr="009B1F88" w:rsidRDefault="00641B07" w:rsidP="00E3167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1C6E8F4" wp14:editId="66E3A331">
                <wp:simplePos x="0" y="0"/>
                <wp:positionH relativeFrom="column">
                  <wp:posOffset>3662045</wp:posOffset>
                </wp:positionH>
                <wp:positionV relativeFrom="paragraph">
                  <wp:posOffset>223520</wp:posOffset>
                </wp:positionV>
                <wp:extent cx="2251075" cy="998220"/>
                <wp:effectExtent l="419100" t="12700" r="6350" b="8255"/>
                <wp:wrapNone/>
                <wp:docPr id="5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1075" cy="998220"/>
                        </a:xfrm>
                        <a:prstGeom prst="wedgeRoundRectCallout">
                          <a:avLst>
                            <a:gd name="adj1" fmla="val -67319"/>
                            <a:gd name="adj2" fmla="val -1119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242F8" w14:textId="77777777" w:rsidR="006C66EE" w:rsidRPr="004E0504" w:rsidRDefault="00413F9E" w:rsidP="004E0504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【アドバイス】　</w:t>
                            </w:r>
                            <w:r w:rsidR="00723AF9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啓発の</w:t>
                            </w:r>
                            <w:r w:rsidR="00641B07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実施時期は、</w:t>
                            </w:r>
                            <w:r w:rsidR="003758CE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一年に一回程度、</w:t>
                            </w:r>
                            <w:r w:rsidR="00641B07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具体的に定めておくことが必要</w:t>
                            </w:r>
                            <w:r w:rsidR="00723AF9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です</w:t>
                            </w:r>
                            <w:r w:rsidR="00641B07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。</w:t>
                            </w: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記載例のように</w:t>
                            </w:r>
                            <w:r w:rsidR="00641B07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全市</w:t>
                            </w:r>
                            <w:r w:rsidR="00723AF9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的なメモリアルデーに合わせて実施すると</w:t>
                            </w:r>
                            <w:r w:rsid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住</w:t>
                            </w:r>
                            <w:r w:rsidR="00723AF9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民も覚え易く効果的です</w:t>
                            </w:r>
                            <w:r w:rsidR="00641B07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6E8F4" id="AutoShape 33" o:spid="_x0000_s1029" type="#_x0000_t62" style="position:absolute;left:0;text-align:left;margin-left:288.35pt;margin-top:17.6pt;width:177.25pt;height:78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" adj="-3741,8382">
                <v:textbox inset="5.85pt,.7pt,5.85pt,.7pt">
                  <w:txbxContent>
                    <w:p w14:paraId="27B242F8" w14:textId="77777777" w:rsidR="006C66EE" w:rsidRPr="004E0504" w:rsidRDefault="00413F9E" w:rsidP="004E0504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【アドバイス】　</w:t>
                      </w:r>
                      <w:r w:rsidR="00723AF9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啓発の</w:t>
                      </w:r>
                      <w:r w:rsidR="00641B07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実施時期は、</w:t>
                      </w:r>
                      <w:r w:rsidR="003758CE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一年に一回程度、</w:t>
                      </w:r>
                      <w:r w:rsidR="00641B07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具体的に定めておくことが必要</w:t>
                      </w:r>
                      <w:r w:rsidR="00723AF9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です</w:t>
                      </w:r>
                      <w:r w:rsidR="00641B07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。</w:t>
                      </w: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記載例のように</w:t>
                      </w:r>
                      <w:r w:rsidR="00641B07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全市</w:t>
                      </w:r>
                      <w:r w:rsidR="00723AF9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的なメモリアルデーに合わせて実施すると</w:t>
                      </w:r>
                      <w:r w:rsid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住</w:t>
                      </w:r>
                      <w:r w:rsidR="00723AF9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民も覚え易く効果的です</w:t>
                      </w:r>
                      <w:r w:rsidR="00641B07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07714" w:rsidRPr="009B1F88">
        <w:rPr>
          <w:rFonts w:hint="eastAsia"/>
          <w:sz w:val="24"/>
        </w:rPr>
        <w:t xml:space="preserve">　　③　パネル等の展示</w:t>
      </w:r>
    </w:p>
    <w:p w14:paraId="102DF57B" w14:textId="77777777" w:rsidR="006D0426" w:rsidRDefault="006D0426" w:rsidP="004E6C45">
      <w:pPr>
        <w:spacing w:line="200" w:lineRule="exact"/>
        <w:ind w:left="738" w:hangingChars="300" w:hanging="738"/>
        <w:rPr>
          <w:sz w:val="24"/>
        </w:rPr>
      </w:pPr>
    </w:p>
    <w:p w14:paraId="4E2F2BC7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（３）実施時期</w:t>
      </w:r>
    </w:p>
    <w:p w14:paraId="02AF3EB3" w14:textId="77777777" w:rsidR="009B1F88" w:rsidRDefault="00707714" w:rsidP="004E6C45">
      <w:pPr>
        <w:ind w:left="492" w:hangingChars="200" w:hanging="492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641B07">
        <w:rPr>
          <w:rFonts w:hint="eastAsia"/>
          <w:sz w:val="24"/>
        </w:rPr>
        <w:t>3</w:t>
      </w:r>
      <w:r w:rsidR="00641B07">
        <w:rPr>
          <w:rFonts w:hint="eastAsia"/>
          <w:sz w:val="24"/>
        </w:rPr>
        <w:t>月</w:t>
      </w:r>
      <w:r w:rsidR="00641B07">
        <w:rPr>
          <w:rFonts w:hint="eastAsia"/>
          <w:sz w:val="24"/>
        </w:rPr>
        <w:t>1</w:t>
      </w:r>
      <w:r w:rsidR="00641B07">
        <w:rPr>
          <w:rFonts w:hint="eastAsia"/>
          <w:sz w:val="24"/>
        </w:rPr>
        <w:t>日～</w:t>
      </w:r>
      <w:r w:rsidR="00641B07">
        <w:rPr>
          <w:rFonts w:hint="eastAsia"/>
          <w:sz w:val="24"/>
        </w:rPr>
        <w:t>7</w:t>
      </w:r>
      <w:r w:rsidR="00641B07">
        <w:rPr>
          <w:rFonts w:hint="eastAsia"/>
          <w:sz w:val="24"/>
        </w:rPr>
        <w:t>日</w:t>
      </w:r>
      <w:r w:rsidR="00FE6EA5">
        <w:rPr>
          <w:rFonts w:hint="eastAsia"/>
          <w:sz w:val="24"/>
        </w:rPr>
        <w:t xml:space="preserve">　</w:t>
      </w:r>
      <w:r w:rsidR="00FE6EA5" w:rsidRPr="00FE6EA5">
        <w:rPr>
          <w:rFonts w:hint="eastAsia"/>
          <w:sz w:val="18"/>
          <w:szCs w:val="18"/>
        </w:rPr>
        <w:t xml:space="preserve">　</w:t>
      </w:r>
      <w:r w:rsidR="00FE6EA5">
        <w:rPr>
          <w:rFonts w:hint="eastAsia"/>
          <w:sz w:val="24"/>
        </w:rPr>
        <w:t xml:space="preserve"> </w:t>
      </w:r>
      <w:r w:rsidR="00FE6EA5">
        <w:rPr>
          <w:rFonts w:hint="eastAsia"/>
          <w:sz w:val="24"/>
        </w:rPr>
        <w:t>春の</w:t>
      </w:r>
      <w:r w:rsidR="00641B07">
        <w:rPr>
          <w:rFonts w:hint="eastAsia"/>
          <w:sz w:val="24"/>
        </w:rPr>
        <w:t>火災予防週間</w:t>
      </w:r>
    </w:p>
    <w:p w14:paraId="1804FE7F" w14:textId="77777777" w:rsidR="00FE6EA5" w:rsidRDefault="00641B07" w:rsidP="004E6C45">
      <w:pPr>
        <w:ind w:left="492" w:hangingChars="200" w:hanging="492"/>
        <w:rPr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日</w:t>
      </w:r>
      <w:r w:rsidRPr="00FE6EA5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4"/>
        </w:rPr>
        <w:t xml:space="preserve">　　　　防災の日</w:t>
      </w:r>
    </w:p>
    <w:p w14:paraId="12A3FAB9" w14:textId="77777777" w:rsidR="009B1F88" w:rsidRDefault="00FE6EA5" w:rsidP="004E6C45">
      <w:pPr>
        <w:ind w:left="492" w:hangingChars="200" w:hanging="492"/>
        <w:rPr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日～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日</w:t>
      </w:r>
      <w:r w:rsidRPr="00FE6EA5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秋の火災予防週間</w:t>
      </w:r>
    </w:p>
    <w:p w14:paraId="37D6589C" w14:textId="77777777" w:rsidR="00707714" w:rsidRPr="009B1F88" w:rsidRDefault="004E0504" w:rsidP="004E6C45">
      <w:pPr>
        <w:ind w:left="492" w:hangingChars="200" w:hanging="492"/>
        <w:rPr>
          <w:sz w:val="24"/>
        </w:rPr>
      </w:pPr>
      <w:r>
        <w:rPr>
          <w:rFonts w:hint="eastAsia"/>
          <w:sz w:val="24"/>
        </w:rPr>
        <w:t xml:space="preserve">　　　その他、自治会</w:t>
      </w:r>
      <w:r w:rsidR="00FE6EA5">
        <w:rPr>
          <w:rFonts w:hint="eastAsia"/>
          <w:sz w:val="24"/>
        </w:rPr>
        <w:t>の</w:t>
      </w:r>
      <w:r w:rsidR="00641B07" w:rsidRPr="009B1F88">
        <w:rPr>
          <w:rFonts w:hint="eastAsia"/>
          <w:sz w:val="24"/>
        </w:rPr>
        <w:t>催し物に付随する形式で随時実施する。</w:t>
      </w:r>
    </w:p>
    <w:p w14:paraId="35122480" w14:textId="77777777" w:rsidR="00707714" w:rsidRDefault="00707714" w:rsidP="00E31676">
      <w:pPr>
        <w:rPr>
          <w:sz w:val="24"/>
        </w:rPr>
      </w:pPr>
    </w:p>
    <w:p w14:paraId="140F1573" w14:textId="77777777" w:rsidR="004E6C45" w:rsidRPr="009B1F88" w:rsidRDefault="004E6C45" w:rsidP="00E31676">
      <w:pPr>
        <w:rPr>
          <w:sz w:val="24"/>
        </w:rPr>
      </w:pPr>
    </w:p>
    <w:p w14:paraId="21B6932D" w14:textId="77777777" w:rsidR="00707714" w:rsidRPr="000A4AF2" w:rsidRDefault="00641B07" w:rsidP="00E31676">
      <w:pPr>
        <w:rPr>
          <w:rFonts w:ascii="ＭＳ ゴシック" w:eastAsia="ＭＳ ゴシック" w:hAnsi="ＭＳ ゴシック"/>
          <w:sz w:val="24"/>
        </w:rPr>
      </w:pPr>
      <w:r w:rsidRPr="000A4AF2">
        <w:rPr>
          <w:rFonts w:ascii="ＭＳ ゴシック" w:eastAsia="ＭＳ ゴシック" w:hAnsi="ＭＳ ゴシック"/>
          <w:sz w:val="24"/>
        </w:rPr>
        <w:t>５</w:t>
      </w:r>
      <w:r w:rsidRPr="000A4AF2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A4AF2">
        <w:rPr>
          <w:rFonts w:ascii="ＭＳ ゴシック" w:eastAsia="ＭＳ ゴシック" w:hAnsi="ＭＳ ゴシック"/>
          <w:sz w:val="24"/>
        </w:rPr>
        <w:t>地域の災害危険の把握</w:t>
      </w:r>
    </w:p>
    <w:p w14:paraId="7438FA3D" w14:textId="77777777" w:rsidR="00707714" w:rsidRDefault="00641B07" w:rsidP="004E0504">
      <w:pPr>
        <w:ind w:leftChars="-100" w:left="30" w:hangingChars="100" w:hanging="246"/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84821">
        <w:rPr>
          <w:rFonts w:hint="eastAsia"/>
          <w:sz w:val="24"/>
        </w:rPr>
        <w:t xml:space="preserve">　</w:t>
      </w:r>
      <w:r w:rsidR="004E0504">
        <w:rPr>
          <w:rFonts w:hint="eastAsia"/>
          <w:sz w:val="24"/>
        </w:rPr>
        <w:t xml:space="preserve">　</w:t>
      </w:r>
      <w:r w:rsidRPr="009B1F88">
        <w:rPr>
          <w:sz w:val="24"/>
        </w:rPr>
        <w:t>災害予防に資するため、</w:t>
      </w:r>
      <w:r w:rsidRPr="009B1F88">
        <w:rPr>
          <w:rFonts w:hint="eastAsia"/>
          <w:sz w:val="24"/>
        </w:rPr>
        <w:t>次</w:t>
      </w:r>
      <w:r w:rsidR="00FB3791" w:rsidRPr="009B1F88">
        <w:rPr>
          <w:rFonts w:hint="eastAsia"/>
          <w:sz w:val="24"/>
        </w:rPr>
        <w:t>のとおり</w:t>
      </w:r>
      <w:r w:rsidRPr="009B1F88">
        <w:rPr>
          <w:sz w:val="24"/>
        </w:rPr>
        <w:t>地域</w:t>
      </w:r>
      <w:r w:rsidRPr="009B1F88">
        <w:rPr>
          <w:rFonts w:hint="eastAsia"/>
          <w:sz w:val="24"/>
        </w:rPr>
        <w:t>固有</w:t>
      </w:r>
      <w:r w:rsidRPr="009B1F88">
        <w:rPr>
          <w:sz w:val="24"/>
        </w:rPr>
        <w:t>の防災問題に関する把握を行う。</w:t>
      </w:r>
    </w:p>
    <w:p w14:paraId="48E4EEA5" w14:textId="77777777" w:rsidR="00784821" w:rsidRPr="009B1F88" w:rsidRDefault="004E0504" w:rsidP="004E6C45">
      <w:pPr>
        <w:ind w:left="246" w:hangingChars="100" w:hanging="246"/>
        <w:rPr>
          <w:sz w:val="24"/>
        </w:rPr>
      </w:pPr>
      <w:r>
        <w:rPr>
          <w:rFonts w:hint="eastAsia"/>
          <w:sz w:val="24"/>
        </w:rPr>
        <w:t xml:space="preserve">　　また、それらを地図に落とし自治会</w:t>
      </w:r>
      <w:r w:rsidR="00641B07">
        <w:rPr>
          <w:rFonts w:hint="eastAsia"/>
          <w:sz w:val="24"/>
        </w:rPr>
        <w:t>内で情報共有する。</w:t>
      </w:r>
    </w:p>
    <w:p w14:paraId="11A40CC8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（１）把握事項</w:t>
      </w:r>
    </w:p>
    <w:p w14:paraId="5D8B0A27" w14:textId="77777777" w:rsidR="00707714" w:rsidRPr="009B1F88" w:rsidRDefault="00641B07" w:rsidP="00E3167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F884BD" wp14:editId="6A091CC0">
                <wp:simplePos x="0" y="0"/>
                <wp:positionH relativeFrom="column">
                  <wp:posOffset>3648710</wp:posOffset>
                </wp:positionH>
                <wp:positionV relativeFrom="paragraph">
                  <wp:posOffset>224155</wp:posOffset>
                </wp:positionV>
                <wp:extent cx="2037080" cy="1624965"/>
                <wp:effectExtent l="5715" t="382270" r="5080" b="12065"/>
                <wp:wrapNone/>
                <wp:docPr id="5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7080" cy="1624965"/>
                        </a:xfrm>
                        <a:prstGeom prst="wedgeRoundRectCallout">
                          <a:avLst>
                            <a:gd name="adj1" fmla="val -42644"/>
                            <a:gd name="adj2" fmla="val -7223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5171" w14:textId="77777777" w:rsidR="00B81257" w:rsidRPr="004E0504" w:rsidRDefault="00CF05B1" w:rsidP="004E0504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【アドバイス】</w:t>
                            </w:r>
                          </w:p>
                          <w:p w14:paraId="56B6598E" w14:textId="77777777" w:rsidR="00DB6AA9" w:rsidRPr="004E0504" w:rsidRDefault="00CF05B1" w:rsidP="004E0504">
                            <w:pPr>
                              <w:spacing w:line="0" w:lineRule="atLeast"/>
                              <w:ind w:firstLineChars="100" w:firstLine="186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大まかな危険箇所は</w:t>
                            </w:r>
                            <w:r w:rsid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、市のハザードマップ等で確認できますが、地区特有の危険箇所は、住</w:t>
                            </w: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民しか分かりません。</w:t>
                            </w:r>
                          </w:p>
                          <w:p w14:paraId="2C968004" w14:textId="77777777" w:rsidR="00CF05B1" w:rsidRPr="004E0504" w:rsidRDefault="00DB6AA9" w:rsidP="004E0504">
                            <w:pPr>
                              <w:spacing w:line="0" w:lineRule="atLeast"/>
                              <w:ind w:firstLineChars="100" w:firstLine="186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会員</w:t>
                            </w:r>
                            <w:r w:rsid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で自治会</w:t>
                            </w:r>
                            <w:r w:rsidR="00641B07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内をくまなく踏査して、危険箇所を把握し、それを地図に落として</w:t>
                            </w:r>
                            <w:r w:rsid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自治会</w:t>
                            </w:r>
                            <w:r w:rsidR="00641B07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内で情報共有を図ることが必要です。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884BD" id="AutoShape 34" o:spid="_x0000_s1030" type="#_x0000_t62" style="position:absolute;left:0;text-align:left;margin-left:287.3pt;margin-top:17.65pt;width:160.4pt;height:127.9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" adj="1589,-4803">
                <v:textbox inset="5.85pt,.7pt,5.85pt,.7pt">
                  <w:txbxContent>
                    <w:p w14:paraId="6BF95171" w14:textId="77777777" w:rsidR="00B81257" w:rsidRPr="004E0504" w:rsidRDefault="00CF05B1" w:rsidP="004E0504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【アドバイス】</w:t>
                      </w:r>
                    </w:p>
                    <w:p w14:paraId="56B6598E" w14:textId="77777777" w:rsidR="00DB6AA9" w:rsidRPr="004E0504" w:rsidRDefault="00CF05B1" w:rsidP="004E0504">
                      <w:pPr>
                        <w:spacing w:line="0" w:lineRule="atLeast"/>
                        <w:ind w:firstLineChars="100" w:firstLine="186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大まかな危険箇所は</w:t>
                      </w:r>
                      <w:r w:rsid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、市のハザードマップ等で確認できますが、地区特有の危険箇所は、住</w:t>
                      </w: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民しか分かりません。</w:t>
                      </w:r>
                    </w:p>
                    <w:p w14:paraId="2C968004" w14:textId="77777777" w:rsidR="00CF05B1" w:rsidRPr="004E0504" w:rsidRDefault="00DB6AA9" w:rsidP="004E0504">
                      <w:pPr>
                        <w:spacing w:line="0" w:lineRule="atLeast"/>
                        <w:ind w:firstLineChars="100" w:firstLine="186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会員</w:t>
                      </w:r>
                      <w:r w:rsid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で自治会</w:t>
                      </w:r>
                      <w:r w:rsidR="00641B07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内をくまなく踏査して、危険箇所を把握し、それを地図に落として</w:t>
                      </w:r>
                      <w:r w:rsid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自治会</w:t>
                      </w:r>
                      <w:r w:rsidR="00641B07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内で情報共有を図ることが必要です。</w:t>
                      </w:r>
                    </w:p>
                  </w:txbxContent>
                </v:textbox>
              </v:shape>
            </w:pict>
          </mc:Fallback>
        </mc:AlternateContent>
      </w:r>
      <w:r w:rsidR="00707714" w:rsidRPr="009B1F88">
        <w:rPr>
          <w:rFonts w:hint="eastAsia"/>
          <w:sz w:val="24"/>
        </w:rPr>
        <w:t xml:space="preserve">　</w:t>
      </w:r>
      <w:r w:rsidR="00784821">
        <w:rPr>
          <w:rFonts w:hint="eastAsia"/>
          <w:sz w:val="24"/>
        </w:rPr>
        <w:t xml:space="preserve">　　</w:t>
      </w:r>
      <w:r w:rsidR="00707714" w:rsidRPr="009B1F88">
        <w:rPr>
          <w:rFonts w:hint="eastAsia"/>
          <w:sz w:val="24"/>
        </w:rPr>
        <w:t xml:space="preserve">　①　危険地域、区域等</w:t>
      </w:r>
    </w:p>
    <w:p w14:paraId="3A116E88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</w:t>
      </w:r>
      <w:r w:rsidR="00784821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 xml:space="preserve">　②　地域の防災施設、設備</w:t>
      </w:r>
    </w:p>
    <w:p w14:paraId="49CA349E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</w:t>
      </w:r>
      <w:r w:rsidR="00784821">
        <w:rPr>
          <w:rFonts w:hint="eastAsia"/>
          <w:sz w:val="24"/>
        </w:rPr>
        <w:t xml:space="preserve">　　</w:t>
      </w:r>
      <w:r w:rsidR="00CF05B1">
        <w:rPr>
          <w:rFonts w:hint="eastAsia"/>
          <w:sz w:val="24"/>
        </w:rPr>
        <w:t xml:space="preserve">　③　過去</w:t>
      </w:r>
      <w:r w:rsidRPr="009B1F88">
        <w:rPr>
          <w:rFonts w:hint="eastAsia"/>
          <w:sz w:val="24"/>
        </w:rPr>
        <w:t>の災害履歴、災害に関する伝承</w:t>
      </w:r>
    </w:p>
    <w:p w14:paraId="6D5169BD" w14:textId="77777777" w:rsidR="00E02FBC" w:rsidRPr="009B1F88" w:rsidRDefault="00E02FBC" w:rsidP="004E6C45">
      <w:pPr>
        <w:spacing w:line="200" w:lineRule="exact"/>
        <w:ind w:left="738" w:hangingChars="300" w:hanging="738"/>
        <w:rPr>
          <w:sz w:val="24"/>
        </w:rPr>
      </w:pPr>
    </w:p>
    <w:p w14:paraId="6752576B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（２）把握の方法</w:t>
      </w:r>
    </w:p>
    <w:p w14:paraId="5CF0831A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</w:t>
      </w:r>
      <w:r w:rsidR="00784821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 xml:space="preserve">　①　</w:t>
      </w:r>
      <w:r w:rsidR="004E0504">
        <w:rPr>
          <w:rFonts w:hint="eastAsia"/>
          <w:sz w:val="24"/>
        </w:rPr>
        <w:t>栗東</w:t>
      </w:r>
      <w:r w:rsidR="006D0426">
        <w:rPr>
          <w:rFonts w:hint="eastAsia"/>
          <w:sz w:val="24"/>
        </w:rPr>
        <w:t>市</w:t>
      </w:r>
      <w:r w:rsidRPr="009B1F88">
        <w:rPr>
          <w:rFonts w:hint="eastAsia"/>
          <w:sz w:val="24"/>
        </w:rPr>
        <w:t>地域防災計画</w:t>
      </w:r>
    </w:p>
    <w:p w14:paraId="11E2777B" w14:textId="77777777" w:rsidR="00707714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</w:t>
      </w:r>
      <w:r w:rsidR="00784821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 xml:space="preserve">　②　座談会、講演会、研修会等の開催</w:t>
      </w:r>
    </w:p>
    <w:p w14:paraId="380E66E7" w14:textId="77777777" w:rsidR="00DB6AA9" w:rsidRDefault="004E0504" w:rsidP="00E31676">
      <w:pPr>
        <w:rPr>
          <w:sz w:val="24"/>
        </w:rPr>
      </w:pPr>
      <w:r>
        <w:rPr>
          <w:rFonts w:hint="eastAsia"/>
          <w:sz w:val="24"/>
        </w:rPr>
        <w:t xml:space="preserve">　　　　③　会員による自治会</w:t>
      </w:r>
      <w:r w:rsidR="00641B07">
        <w:rPr>
          <w:rFonts w:hint="eastAsia"/>
          <w:sz w:val="24"/>
        </w:rPr>
        <w:t>内の踏査</w:t>
      </w:r>
    </w:p>
    <w:p w14:paraId="1B8E6EC2" w14:textId="77777777" w:rsidR="00DB6AA9" w:rsidRPr="009B1F88" w:rsidRDefault="004E0504" w:rsidP="00E31676">
      <w:pPr>
        <w:rPr>
          <w:sz w:val="24"/>
        </w:rPr>
      </w:pPr>
      <w:r>
        <w:rPr>
          <w:rFonts w:hint="eastAsia"/>
          <w:sz w:val="24"/>
        </w:rPr>
        <w:t xml:space="preserve">　　　　④　自治会</w:t>
      </w:r>
      <w:r w:rsidR="00237154">
        <w:rPr>
          <w:rFonts w:hint="eastAsia"/>
          <w:sz w:val="24"/>
        </w:rPr>
        <w:t>の</w:t>
      </w:r>
      <w:r>
        <w:rPr>
          <w:rFonts w:hint="eastAsia"/>
          <w:sz w:val="24"/>
        </w:rPr>
        <w:t>お年寄り</w:t>
      </w:r>
      <w:r w:rsidR="00641B07">
        <w:rPr>
          <w:rFonts w:hint="eastAsia"/>
          <w:sz w:val="24"/>
        </w:rPr>
        <w:t>からの聞取り</w:t>
      </w:r>
    </w:p>
    <w:p w14:paraId="423BBCDA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</w:t>
      </w:r>
      <w:r w:rsidR="00784821">
        <w:rPr>
          <w:rFonts w:hint="eastAsia"/>
          <w:sz w:val="24"/>
        </w:rPr>
        <w:t xml:space="preserve">　　</w:t>
      </w:r>
      <w:r w:rsidR="00DB6AA9">
        <w:rPr>
          <w:rFonts w:hint="eastAsia"/>
          <w:sz w:val="24"/>
        </w:rPr>
        <w:t xml:space="preserve">　⑤</w:t>
      </w:r>
      <w:r w:rsidRPr="009B1F88">
        <w:rPr>
          <w:rFonts w:hint="eastAsia"/>
          <w:sz w:val="24"/>
        </w:rPr>
        <w:t xml:space="preserve">　災害記録の編</w:t>
      </w:r>
      <w:r w:rsidR="00E361D0" w:rsidRPr="009B1F88">
        <w:rPr>
          <w:rFonts w:hint="eastAsia"/>
          <w:sz w:val="24"/>
        </w:rPr>
        <w:t>さん</w:t>
      </w:r>
    </w:p>
    <w:p w14:paraId="08C8CFC4" w14:textId="77777777" w:rsidR="00707714" w:rsidRPr="000A4AF2" w:rsidRDefault="006D0426" w:rsidP="00E31676">
      <w:pPr>
        <w:rPr>
          <w:rFonts w:ascii="ＭＳ ゴシック" w:eastAsia="ＭＳ ゴシック" w:hAnsi="ＭＳ ゴシック"/>
          <w:sz w:val="24"/>
        </w:rPr>
      </w:pPr>
      <w:r>
        <w:rPr>
          <w:sz w:val="24"/>
        </w:rPr>
        <w:br w:type="page"/>
      </w:r>
      <w:r w:rsidR="00641B07" w:rsidRPr="000A4AF2">
        <w:rPr>
          <w:rFonts w:ascii="ＭＳ ゴシック" w:eastAsia="ＭＳ ゴシック" w:hAnsi="ＭＳ ゴシック"/>
          <w:sz w:val="24"/>
        </w:rPr>
        <w:lastRenderedPageBreak/>
        <w:t>６</w:t>
      </w:r>
      <w:r w:rsidR="00641B07" w:rsidRPr="000A4AF2">
        <w:rPr>
          <w:rFonts w:ascii="ＭＳ ゴシック" w:eastAsia="ＭＳ ゴシック" w:hAnsi="ＭＳ ゴシック" w:hint="eastAsia"/>
          <w:sz w:val="24"/>
        </w:rPr>
        <w:t xml:space="preserve">　</w:t>
      </w:r>
      <w:r w:rsidR="00641B07" w:rsidRPr="000A4AF2">
        <w:rPr>
          <w:rFonts w:ascii="ＭＳ ゴシック" w:eastAsia="ＭＳ ゴシック" w:hAnsi="ＭＳ ゴシック"/>
          <w:sz w:val="24"/>
        </w:rPr>
        <w:t>防災訓練</w:t>
      </w:r>
    </w:p>
    <w:p w14:paraId="1AD73A24" w14:textId="77777777" w:rsidR="00707714" w:rsidRPr="009B1F88" w:rsidRDefault="00641B07" w:rsidP="004E6C45">
      <w:pPr>
        <w:ind w:left="487" w:hangingChars="198" w:hanging="487"/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6D0426">
        <w:rPr>
          <w:rFonts w:hint="eastAsia"/>
          <w:sz w:val="24"/>
        </w:rPr>
        <w:t xml:space="preserve">　</w:t>
      </w:r>
      <w:r w:rsidRPr="009B1F88">
        <w:rPr>
          <w:sz w:val="24"/>
        </w:rPr>
        <w:t>大地震等の災害に備えて、情報の収集</w:t>
      </w:r>
      <w:r w:rsidR="0014300E">
        <w:rPr>
          <w:rFonts w:hint="eastAsia"/>
          <w:sz w:val="24"/>
        </w:rPr>
        <w:t>･</w:t>
      </w:r>
      <w:r w:rsidRPr="009B1F88">
        <w:rPr>
          <w:sz w:val="24"/>
        </w:rPr>
        <w:t>伝達、</w:t>
      </w:r>
      <w:r w:rsidR="006D0426">
        <w:rPr>
          <w:rFonts w:hint="eastAsia"/>
          <w:sz w:val="24"/>
        </w:rPr>
        <w:t>水防</w:t>
      </w:r>
      <w:r w:rsidR="0014300E">
        <w:rPr>
          <w:rFonts w:hint="eastAsia"/>
          <w:sz w:val="24"/>
        </w:rPr>
        <w:t>･</w:t>
      </w:r>
      <w:r w:rsidRPr="009B1F88">
        <w:rPr>
          <w:sz w:val="24"/>
        </w:rPr>
        <w:t>消火、避難</w:t>
      </w:r>
      <w:r w:rsidR="006D0426">
        <w:rPr>
          <w:rFonts w:hint="eastAsia"/>
          <w:sz w:val="24"/>
        </w:rPr>
        <w:t>行動</w:t>
      </w:r>
      <w:r w:rsidRPr="009B1F88">
        <w:rPr>
          <w:sz w:val="24"/>
        </w:rPr>
        <w:t>等が迅速かつ的確に行</w:t>
      </w:r>
      <w:r w:rsidR="00E361D0" w:rsidRPr="009B1F88">
        <w:rPr>
          <w:rFonts w:hint="eastAsia"/>
          <w:sz w:val="24"/>
        </w:rPr>
        <w:t>える</w:t>
      </w:r>
      <w:r w:rsidRPr="009B1F88">
        <w:rPr>
          <w:sz w:val="24"/>
        </w:rPr>
        <w:t>よう、</w:t>
      </w:r>
      <w:r w:rsidRPr="009B1F88">
        <w:rPr>
          <w:rFonts w:hint="eastAsia"/>
          <w:sz w:val="24"/>
        </w:rPr>
        <w:t>次</w:t>
      </w:r>
      <w:r w:rsidR="00FB3791" w:rsidRPr="009B1F88">
        <w:rPr>
          <w:rFonts w:hint="eastAsia"/>
          <w:sz w:val="24"/>
        </w:rPr>
        <w:t>のとおり</w:t>
      </w:r>
      <w:r w:rsidRPr="009B1F88">
        <w:rPr>
          <w:sz w:val="24"/>
        </w:rPr>
        <w:t>防災訓練を実施する。</w:t>
      </w:r>
    </w:p>
    <w:p w14:paraId="4DDE49CC" w14:textId="77777777" w:rsidR="00A8636C" w:rsidRDefault="00A8636C" w:rsidP="004E6C45">
      <w:pPr>
        <w:spacing w:line="200" w:lineRule="exact"/>
        <w:ind w:left="738" w:hangingChars="300" w:hanging="738"/>
        <w:rPr>
          <w:sz w:val="24"/>
        </w:rPr>
      </w:pPr>
    </w:p>
    <w:p w14:paraId="63C20554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（１）訓練の種別</w:t>
      </w:r>
    </w:p>
    <w:p w14:paraId="255348C6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0A4AF2"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訓練は、個別訓練、総合訓練、体験イベント型訓練及び図上訓練とする。</w:t>
      </w:r>
    </w:p>
    <w:p w14:paraId="071BA4EE" w14:textId="77777777" w:rsidR="00707714" w:rsidRPr="009B1F88" w:rsidRDefault="00641B07" w:rsidP="00E3167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AA0E6A3" wp14:editId="09BCE2D8">
                <wp:simplePos x="0" y="0"/>
                <wp:positionH relativeFrom="column">
                  <wp:posOffset>2385695</wp:posOffset>
                </wp:positionH>
                <wp:positionV relativeFrom="paragraph">
                  <wp:posOffset>223520</wp:posOffset>
                </wp:positionV>
                <wp:extent cx="3368040" cy="934720"/>
                <wp:effectExtent l="381000" t="10160" r="13335" b="7620"/>
                <wp:wrapNone/>
                <wp:docPr id="5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8040" cy="934720"/>
                        </a:xfrm>
                        <a:prstGeom prst="wedgeRoundRectCallout">
                          <a:avLst>
                            <a:gd name="adj1" fmla="val -60653"/>
                            <a:gd name="adj2" fmla="val 2296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DF377" w14:textId="77777777" w:rsidR="004A6CAC" w:rsidRPr="004E0504" w:rsidRDefault="00641B07" w:rsidP="004E0504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【アドバイス】　防災訓練は</w:t>
                            </w:r>
                            <w:r w:rsidR="004E0504"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、成功を目指して行う必要はありません。訓練を行うことで始めて自治会</w:t>
                            </w:r>
                            <w:r w:rsidRPr="004E0504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の課題が明らかになります。また、訓練を重ねることで、組織的な行動がだんだんと効率的になってきます。まずは、訓練を始めることに大きな意義があります。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0E6A3" id="AutoShape 35" o:spid="_x0000_s1031" type="#_x0000_t62" style="position:absolute;left:0;text-align:left;margin-left:187.85pt;margin-top:17.6pt;width:265.2pt;height:73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" adj="-2301,15760">
                <v:textbox inset="5.85pt,.7pt,5.85pt,.7pt">
                  <w:txbxContent>
                    <w:p w14:paraId="0CEDF377" w14:textId="77777777" w:rsidR="004A6CAC" w:rsidRPr="004E0504" w:rsidRDefault="00641B07" w:rsidP="004E0504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【アドバイス】　防災訓練は</w:t>
                      </w:r>
                      <w:r w:rsidR="004E0504"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、成功を目指して行う必要はありません。訓練を行うことで始めて自治会</w:t>
                      </w:r>
                      <w:r w:rsidRPr="004E0504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の課題が明らかになります。また、訓練を重ねることで、組織的な行動がだんだんと効率的になってきます。まずは、訓練を始めることに大きな意義があります。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707714" w:rsidRPr="009B1F88">
        <w:rPr>
          <w:rFonts w:hint="eastAsia"/>
          <w:sz w:val="24"/>
        </w:rPr>
        <w:t xml:space="preserve">　　①　個別訓練</w:t>
      </w:r>
    </w:p>
    <w:p w14:paraId="4A92FF80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　ア　情報収集・伝達訓練</w:t>
      </w:r>
    </w:p>
    <w:p w14:paraId="04609E75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　イ　</w:t>
      </w:r>
      <w:r w:rsidR="0014300E">
        <w:rPr>
          <w:rFonts w:hint="eastAsia"/>
          <w:sz w:val="24"/>
        </w:rPr>
        <w:t>水防</w:t>
      </w:r>
      <w:r w:rsidR="006D0426">
        <w:rPr>
          <w:rFonts w:hint="eastAsia"/>
          <w:sz w:val="24"/>
        </w:rPr>
        <w:t>・</w:t>
      </w:r>
      <w:r w:rsidRPr="009B1F88">
        <w:rPr>
          <w:rFonts w:hint="eastAsia"/>
          <w:sz w:val="24"/>
        </w:rPr>
        <w:t>消火訓練</w:t>
      </w:r>
    </w:p>
    <w:p w14:paraId="09AB9086" w14:textId="77777777" w:rsidR="006D0426" w:rsidRPr="009B1F88" w:rsidRDefault="00707714" w:rsidP="006D0426">
      <w:pPr>
        <w:rPr>
          <w:sz w:val="24"/>
        </w:rPr>
      </w:pPr>
      <w:r w:rsidRPr="009B1F88">
        <w:rPr>
          <w:rFonts w:hint="eastAsia"/>
          <w:sz w:val="24"/>
        </w:rPr>
        <w:t xml:space="preserve">　　　ウ　</w:t>
      </w:r>
      <w:r w:rsidR="0014300E">
        <w:rPr>
          <w:rFonts w:hint="eastAsia"/>
          <w:sz w:val="24"/>
        </w:rPr>
        <w:t>救出・</w:t>
      </w:r>
      <w:r w:rsidR="00641B07" w:rsidRPr="009B1F88">
        <w:rPr>
          <w:rFonts w:hint="eastAsia"/>
          <w:sz w:val="24"/>
        </w:rPr>
        <w:t>救護訓練</w:t>
      </w:r>
    </w:p>
    <w:p w14:paraId="15D429FE" w14:textId="77777777" w:rsidR="006D0426" w:rsidRPr="009B1F88" w:rsidRDefault="00E361D0" w:rsidP="006D0426">
      <w:pPr>
        <w:rPr>
          <w:sz w:val="24"/>
        </w:rPr>
      </w:pPr>
      <w:r w:rsidRPr="009B1F88">
        <w:rPr>
          <w:rFonts w:hint="eastAsia"/>
          <w:sz w:val="24"/>
        </w:rPr>
        <w:t xml:space="preserve">　　　エ</w:t>
      </w:r>
      <w:r w:rsidR="00641B07">
        <w:rPr>
          <w:rFonts w:hint="eastAsia"/>
          <w:sz w:val="24"/>
        </w:rPr>
        <w:t xml:space="preserve">　</w:t>
      </w:r>
      <w:r w:rsidR="00641B07" w:rsidRPr="009B1F88">
        <w:rPr>
          <w:rFonts w:hint="eastAsia"/>
          <w:sz w:val="24"/>
        </w:rPr>
        <w:t>避難</w:t>
      </w:r>
      <w:r w:rsidR="0014300E">
        <w:rPr>
          <w:rFonts w:hint="eastAsia"/>
          <w:sz w:val="24"/>
        </w:rPr>
        <w:t>・誘導</w:t>
      </w:r>
      <w:r w:rsidR="00641B07" w:rsidRPr="009B1F88">
        <w:rPr>
          <w:rFonts w:hint="eastAsia"/>
          <w:sz w:val="24"/>
        </w:rPr>
        <w:t>訓練</w:t>
      </w:r>
    </w:p>
    <w:p w14:paraId="075BA96D" w14:textId="77777777" w:rsidR="00707714" w:rsidRPr="009B1F88" w:rsidRDefault="00E361D0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</w:t>
      </w:r>
      <w:r w:rsidR="00641B07" w:rsidRPr="009B1F88">
        <w:rPr>
          <w:rFonts w:hint="eastAsia"/>
          <w:sz w:val="24"/>
        </w:rPr>
        <w:t xml:space="preserve">　　オ　給食・給水訓練</w:t>
      </w:r>
    </w:p>
    <w:p w14:paraId="627F7E42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②　総合訓練</w:t>
      </w:r>
    </w:p>
    <w:p w14:paraId="501B84A4" w14:textId="77777777" w:rsidR="00707714" w:rsidRPr="009B1F88" w:rsidRDefault="007F6F4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　　</w:t>
      </w:r>
      <w:r w:rsidR="000A4AF2"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総合訓練は、２</w:t>
      </w:r>
      <w:r w:rsidR="006C66EE">
        <w:rPr>
          <w:rFonts w:hint="eastAsia"/>
          <w:sz w:val="24"/>
        </w:rPr>
        <w:t>つ</w:t>
      </w:r>
      <w:r w:rsidRPr="009B1F88">
        <w:rPr>
          <w:rFonts w:hint="eastAsia"/>
          <w:sz w:val="24"/>
        </w:rPr>
        <w:t>以上の個別訓練を</w:t>
      </w:r>
      <w:r w:rsidR="00641B07" w:rsidRPr="009B1F88">
        <w:rPr>
          <w:rFonts w:hint="eastAsia"/>
          <w:sz w:val="24"/>
        </w:rPr>
        <w:t>総合的に行うものとする。</w:t>
      </w:r>
    </w:p>
    <w:p w14:paraId="4ABC592D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③　体験イベント型訓練</w:t>
      </w:r>
    </w:p>
    <w:p w14:paraId="36B5E5C5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　　</w:t>
      </w:r>
      <w:r w:rsidR="000A4AF2"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防災を意識せず災害対応能力を高めるために行うものとする。</w:t>
      </w:r>
    </w:p>
    <w:p w14:paraId="7B3C88E9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④　図上訓練</w:t>
      </w:r>
    </w:p>
    <w:p w14:paraId="5C5D4462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　　</w:t>
      </w:r>
      <w:r w:rsidR="000A4AF2"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実際の災害活動に備えるために行うものとする。</w:t>
      </w:r>
    </w:p>
    <w:p w14:paraId="0115599E" w14:textId="77777777" w:rsidR="00A8636C" w:rsidRDefault="00A8636C" w:rsidP="004E6C45">
      <w:pPr>
        <w:spacing w:line="200" w:lineRule="exact"/>
        <w:ind w:left="738" w:hangingChars="300" w:hanging="738"/>
        <w:rPr>
          <w:sz w:val="24"/>
        </w:rPr>
      </w:pPr>
    </w:p>
    <w:p w14:paraId="2B1BB919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（２）訓練実施計画</w:t>
      </w:r>
    </w:p>
    <w:p w14:paraId="6198BE7C" w14:textId="77777777" w:rsidR="00707714" w:rsidRPr="009B1F88" w:rsidRDefault="00641B07" w:rsidP="004E6C45">
      <w:pPr>
        <w:ind w:left="735" w:hangingChars="299" w:hanging="735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6D0426"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訓練の実施に際しては、その目的、実施要領等を明らかにした訓練実施計画を作成する。</w:t>
      </w:r>
    </w:p>
    <w:p w14:paraId="3BD08E8D" w14:textId="77777777" w:rsidR="00A8636C" w:rsidRDefault="00A8636C" w:rsidP="004E6C45">
      <w:pPr>
        <w:spacing w:line="200" w:lineRule="exact"/>
        <w:ind w:left="738" w:hangingChars="300" w:hanging="738"/>
        <w:rPr>
          <w:sz w:val="24"/>
        </w:rPr>
      </w:pPr>
      <w:bookmarkStart w:id="0" w:name="7"/>
      <w:bookmarkEnd w:id="0"/>
    </w:p>
    <w:p w14:paraId="4AF97DCE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（３）訓練の時期及び回数</w:t>
      </w:r>
    </w:p>
    <w:p w14:paraId="605C25B8" w14:textId="77777777" w:rsidR="00707714" w:rsidRPr="009B1F88" w:rsidRDefault="00641B07" w:rsidP="004E6C45">
      <w:pPr>
        <w:ind w:left="735" w:hangingChars="299" w:hanging="735"/>
        <w:rPr>
          <w:sz w:val="24"/>
        </w:rPr>
      </w:pPr>
      <w:r w:rsidRPr="009B1F88">
        <w:rPr>
          <w:rFonts w:hint="eastAsia"/>
          <w:sz w:val="24"/>
        </w:rPr>
        <w:t xml:space="preserve">　　①　</w:t>
      </w:r>
      <w:r w:rsidR="006D0426">
        <w:rPr>
          <w:rFonts w:hint="eastAsia"/>
          <w:sz w:val="24"/>
        </w:rPr>
        <w:t>風水害</w:t>
      </w:r>
      <w:r w:rsidR="00A8636C">
        <w:rPr>
          <w:rFonts w:hint="eastAsia"/>
          <w:sz w:val="24"/>
        </w:rPr>
        <w:t>を想定した</w:t>
      </w:r>
      <w:r w:rsidR="006D0426">
        <w:rPr>
          <w:rFonts w:hint="eastAsia"/>
          <w:sz w:val="24"/>
        </w:rPr>
        <w:t>訓練は出水期前</w:t>
      </w:r>
      <w:r w:rsidR="00A8636C">
        <w:rPr>
          <w:rFonts w:hint="eastAsia"/>
          <w:sz w:val="24"/>
        </w:rPr>
        <w:t>（</w:t>
      </w:r>
      <w:r w:rsidR="00A8636C">
        <w:rPr>
          <w:rFonts w:hint="eastAsia"/>
          <w:sz w:val="24"/>
        </w:rPr>
        <w:t>4</w:t>
      </w:r>
      <w:r w:rsidR="00A8636C">
        <w:rPr>
          <w:rFonts w:hint="eastAsia"/>
          <w:sz w:val="24"/>
        </w:rPr>
        <w:t>月～</w:t>
      </w:r>
      <w:r w:rsidR="00A8636C">
        <w:rPr>
          <w:rFonts w:hint="eastAsia"/>
          <w:sz w:val="24"/>
        </w:rPr>
        <w:t>5</w:t>
      </w:r>
      <w:r w:rsidR="00A8636C">
        <w:rPr>
          <w:rFonts w:hint="eastAsia"/>
          <w:sz w:val="24"/>
        </w:rPr>
        <w:t>月）</w:t>
      </w:r>
      <w:r w:rsidR="006D0426">
        <w:rPr>
          <w:rFonts w:hint="eastAsia"/>
          <w:sz w:val="24"/>
        </w:rPr>
        <w:t>に、地震</w:t>
      </w:r>
      <w:r w:rsidR="00A8636C">
        <w:rPr>
          <w:rFonts w:hint="eastAsia"/>
          <w:sz w:val="24"/>
        </w:rPr>
        <w:t>を想定した</w:t>
      </w:r>
      <w:r w:rsidR="006D0426">
        <w:rPr>
          <w:rFonts w:hint="eastAsia"/>
          <w:sz w:val="24"/>
        </w:rPr>
        <w:t>訓練は防災</w:t>
      </w:r>
      <w:r w:rsidR="00A8636C">
        <w:rPr>
          <w:rFonts w:hint="eastAsia"/>
          <w:sz w:val="24"/>
        </w:rPr>
        <w:t>月間（</w:t>
      </w:r>
      <w:r w:rsidR="00A8636C">
        <w:rPr>
          <w:rFonts w:hint="eastAsia"/>
          <w:sz w:val="24"/>
        </w:rPr>
        <w:t>9</w:t>
      </w:r>
      <w:r w:rsidR="00A8636C">
        <w:rPr>
          <w:rFonts w:hint="eastAsia"/>
          <w:sz w:val="24"/>
        </w:rPr>
        <w:t>月）に</w:t>
      </w:r>
      <w:r w:rsidR="006D0426">
        <w:rPr>
          <w:rFonts w:hint="eastAsia"/>
          <w:sz w:val="24"/>
        </w:rPr>
        <w:t>実施する。</w:t>
      </w:r>
    </w:p>
    <w:p w14:paraId="4A1FF489" w14:textId="77777777" w:rsidR="00707714" w:rsidRPr="009B1F88" w:rsidRDefault="00A8636C" w:rsidP="00E31676">
      <w:pPr>
        <w:rPr>
          <w:sz w:val="24"/>
        </w:rPr>
      </w:pPr>
      <w:r>
        <w:rPr>
          <w:rFonts w:hint="eastAsia"/>
          <w:sz w:val="24"/>
        </w:rPr>
        <w:t xml:space="preserve">　　②　総合訓練にあっては年１</w:t>
      </w:r>
      <w:r w:rsidR="00641B07" w:rsidRPr="009B1F88">
        <w:rPr>
          <w:rFonts w:hint="eastAsia"/>
          <w:sz w:val="24"/>
        </w:rPr>
        <w:t>回以上、個別訓練にあっては随時実施する。</w:t>
      </w:r>
    </w:p>
    <w:p w14:paraId="46F50CCD" w14:textId="77777777" w:rsidR="000A4AF2" w:rsidRDefault="000A4AF2" w:rsidP="00E31676">
      <w:pPr>
        <w:rPr>
          <w:sz w:val="24"/>
        </w:rPr>
      </w:pPr>
    </w:p>
    <w:p w14:paraId="41F8F6EE" w14:textId="77777777" w:rsidR="00707714" w:rsidRPr="009B1F88" w:rsidRDefault="00707714" w:rsidP="00E31676">
      <w:pPr>
        <w:rPr>
          <w:sz w:val="24"/>
        </w:rPr>
      </w:pPr>
    </w:p>
    <w:p w14:paraId="0725D5DE" w14:textId="77777777" w:rsidR="00707714" w:rsidRPr="000A4AF2" w:rsidRDefault="00641B07" w:rsidP="00E31676">
      <w:pPr>
        <w:rPr>
          <w:rFonts w:ascii="ＭＳ ゴシック" w:eastAsia="ＭＳ ゴシック" w:hAnsi="ＭＳ ゴシック"/>
          <w:sz w:val="24"/>
        </w:rPr>
      </w:pPr>
      <w:r w:rsidRPr="000A4AF2">
        <w:rPr>
          <w:rFonts w:ascii="ＭＳ ゴシック" w:eastAsia="ＭＳ ゴシック" w:hAnsi="ＭＳ ゴシック"/>
          <w:sz w:val="24"/>
        </w:rPr>
        <w:t>７</w:t>
      </w:r>
      <w:r w:rsidRPr="000A4AF2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A4AF2">
        <w:rPr>
          <w:rFonts w:ascii="ＭＳ ゴシック" w:eastAsia="ＭＳ ゴシック" w:hAnsi="ＭＳ ゴシック"/>
          <w:sz w:val="24"/>
        </w:rPr>
        <w:t>情報の収集・伝達</w:t>
      </w:r>
    </w:p>
    <w:p w14:paraId="518A4B1D" w14:textId="77777777" w:rsidR="00707714" w:rsidRPr="009B1F88" w:rsidRDefault="00641B07" w:rsidP="00AE640E">
      <w:pPr>
        <w:ind w:leftChars="100" w:left="462" w:hangingChars="100" w:hanging="246"/>
        <w:rPr>
          <w:sz w:val="24"/>
        </w:rPr>
      </w:pPr>
      <w:r w:rsidRPr="009B1F88">
        <w:rPr>
          <w:rFonts w:hint="eastAsia"/>
          <w:sz w:val="24"/>
        </w:rPr>
        <w:t xml:space="preserve">　　被害状況等を正確かつ迅速に把握し、適切な応急措置をとるため、情報の収集・伝達を次</w:t>
      </w:r>
      <w:r w:rsidR="00FB3791" w:rsidRPr="009B1F88">
        <w:rPr>
          <w:rFonts w:hint="eastAsia"/>
          <w:sz w:val="24"/>
        </w:rPr>
        <w:t>のとおり</w:t>
      </w:r>
      <w:r w:rsidRPr="009B1F88">
        <w:rPr>
          <w:rFonts w:hint="eastAsia"/>
          <w:sz w:val="24"/>
        </w:rPr>
        <w:t>行う。</w:t>
      </w:r>
    </w:p>
    <w:p w14:paraId="41706A7B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（１）情報の収集・伝達</w:t>
      </w:r>
    </w:p>
    <w:p w14:paraId="10B1CD73" w14:textId="77777777" w:rsidR="00707714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0A4AF2">
        <w:rPr>
          <w:rFonts w:hint="eastAsia"/>
          <w:sz w:val="24"/>
        </w:rPr>
        <w:t xml:space="preserve">　</w:t>
      </w:r>
      <w:r w:rsidR="00501657">
        <w:rPr>
          <w:rFonts w:hint="eastAsia"/>
          <w:sz w:val="24"/>
        </w:rPr>
        <w:t>総務</w:t>
      </w:r>
      <w:r w:rsidR="00AE640E">
        <w:rPr>
          <w:rFonts w:hint="eastAsia"/>
          <w:sz w:val="24"/>
        </w:rPr>
        <w:t>情報班は、自治会</w:t>
      </w:r>
      <w:r w:rsidRPr="009B1F88">
        <w:rPr>
          <w:rFonts w:hint="eastAsia"/>
          <w:sz w:val="24"/>
        </w:rPr>
        <w:t>内の災害情報、防災関係機関、報道機関等の提供する情報を収集するとともに、必要と認める情報を地域住民、防災関係機関等に伝達する。</w:t>
      </w:r>
    </w:p>
    <w:p w14:paraId="10236350" w14:textId="77777777" w:rsidR="004E6C45" w:rsidRPr="009B1F88" w:rsidRDefault="004E6C45" w:rsidP="004E6C45">
      <w:pPr>
        <w:spacing w:line="200" w:lineRule="exact"/>
        <w:ind w:left="738" w:hangingChars="300" w:hanging="738"/>
        <w:rPr>
          <w:sz w:val="24"/>
        </w:rPr>
      </w:pPr>
    </w:p>
    <w:p w14:paraId="38A59FD2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（２）情報の収集・伝達の方法</w:t>
      </w:r>
    </w:p>
    <w:p w14:paraId="44F11820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0A4AF2">
        <w:rPr>
          <w:rFonts w:hint="eastAsia"/>
          <w:sz w:val="24"/>
        </w:rPr>
        <w:t xml:space="preserve">　情報の収集・伝達は、電話、テレビ、ラジオ、防災行政無線</w:t>
      </w:r>
      <w:r w:rsidRPr="009B1F88">
        <w:rPr>
          <w:rFonts w:hint="eastAsia"/>
          <w:sz w:val="24"/>
        </w:rPr>
        <w:t>、携帯無線機、</w:t>
      </w:r>
      <w:r w:rsidR="000A4AF2">
        <w:rPr>
          <w:rFonts w:hint="eastAsia"/>
          <w:sz w:val="24"/>
        </w:rPr>
        <w:t>インターネット、</w:t>
      </w:r>
      <w:r w:rsidRPr="009B1F88">
        <w:rPr>
          <w:rFonts w:hint="eastAsia"/>
          <w:sz w:val="24"/>
        </w:rPr>
        <w:t>伝令等による。</w:t>
      </w:r>
    </w:p>
    <w:p w14:paraId="70375F7C" w14:textId="77777777" w:rsidR="00707714" w:rsidRPr="000A4AF2" w:rsidRDefault="004E6C45" w:rsidP="00E3167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7159AC">
        <w:rPr>
          <w:rFonts w:ascii="ＭＳ ゴシック" w:eastAsia="ＭＳ ゴシック" w:hAnsi="ＭＳ ゴシック" w:hint="eastAsia"/>
          <w:sz w:val="24"/>
        </w:rPr>
        <w:lastRenderedPageBreak/>
        <w:t>８</w:t>
      </w:r>
      <w:r w:rsidR="00641B07" w:rsidRPr="000A4AF2">
        <w:rPr>
          <w:rFonts w:ascii="ＭＳ ゴシック" w:eastAsia="ＭＳ ゴシック" w:hAnsi="ＭＳ ゴシック" w:hint="eastAsia"/>
          <w:sz w:val="24"/>
        </w:rPr>
        <w:t xml:space="preserve">　</w:t>
      </w:r>
      <w:r w:rsidR="0028493F" w:rsidRPr="000A4AF2">
        <w:rPr>
          <w:rFonts w:ascii="ＭＳ ゴシック" w:eastAsia="ＭＳ ゴシック" w:hAnsi="ＭＳ ゴシック" w:hint="eastAsia"/>
          <w:sz w:val="24"/>
        </w:rPr>
        <w:t>水防活動、出火防止及び</w:t>
      </w:r>
      <w:r w:rsidR="0028493F" w:rsidRPr="000A4AF2">
        <w:rPr>
          <w:rFonts w:ascii="ＭＳ ゴシック" w:eastAsia="ＭＳ ゴシック" w:hAnsi="ＭＳ ゴシック"/>
          <w:sz w:val="24"/>
        </w:rPr>
        <w:t>初期消火</w:t>
      </w:r>
    </w:p>
    <w:p w14:paraId="17570C6A" w14:textId="77777777" w:rsidR="000A4AF2" w:rsidRDefault="00641B07" w:rsidP="00E31676">
      <w:pPr>
        <w:rPr>
          <w:sz w:val="24"/>
        </w:rPr>
      </w:pPr>
      <w:r>
        <w:rPr>
          <w:rFonts w:hint="eastAsia"/>
          <w:sz w:val="24"/>
        </w:rPr>
        <w:t>（１）水防活動</w:t>
      </w:r>
    </w:p>
    <w:p w14:paraId="0183F56F" w14:textId="77777777" w:rsidR="000A4AF2" w:rsidRDefault="00641B07" w:rsidP="004E6C45">
      <w:pPr>
        <w:ind w:left="738" w:hangingChars="300" w:hanging="738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7F78EB">
        <w:rPr>
          <w:rFonts w:hint="eastAsia"/>
          <w:sz w:val="24"/>
        </w:rPr>
        <w:t>水防消火班は、</w:t>
      </w:r>
      <w:r>
        <w:rPr>
          <w:rFonts w:hint="eastAsia"/>
          <w:sz w:val="24"/>
        </w:rPr>
        <w:t>風水害時、</w:t>
      </w:r>
      <w:r w:rsidR="00665F07">
        <w:rPr>
          <w:rFonts w:hint="eastAsia"/>
          <w:sz w:val="24"/>
        </w:rPr>
        <w:t>自治会内</w:t>
      </w:r>
      <w:r>
        <w:rPr>
          <w:rFonts w:hint="eastAsia"/>
          <w:sz w:val="24"/>
        </w:rPr>
        <w:t>河川</w:t>
      </w:r>
      <w:r w:rsidR="000244FC">
        <w:rPr>
          <w:rFonts w:hint="eastAsia"/>
          <w:sz w:val="24"/>
        </w:rPr>
        <w:t>の</w:t>
      </w:r>
      <w:r w:rsidR="00665F07">
        <w:rPr>
          <w:rFonts w:hint="eastAsia"/>
          <w:sz w:val="24"/>
        </w:rPr>
        <w:t>越水により住宅への浸水の危険性が高く</w:t>
      </w:r>
      <w:r>
        <w:rPr>
          <w:rFonts w:hint="eastAsia"/>
          <w:sz w:val="24"/>
        </w:rPr>
        <w:t>なった</w:t>
      </w:r>
      <w:r w:rsidR="007F78EB">
        <w:rPr>
          <w:rFonts w:hint="eastAsia"/>
          <w:sz w:val="24"/>
        </w:rPr>
        <w:t>時、土のう積を行う。</w:t>
      </w:r>
    </w:p>
    <w:p w14:paraId="3E6B5C45" w14:textId="77777777" w:rsidR="000A4AF2" w:rsidRDefault="000A4AF2" w:rsidP="004E6C45">
      <w:pPr>
        <w:spacing w:line="200" w:lineRule="exact"/>
        <w:rPr>
          <w:sz w:val="24"/>
        </w:rPr>
      </w:pPr>
    </w:p>
    <w:p w14:paraId="37BF9EB5" w14:textId="77777777" w:rsidR="00707714" w:rsidRPr="009B1F88" w:rsidRDefault="000A4AF2" w:rsidP="00E31676">
      <w:pPr>
        <w:rPr>
          <w:sz w:val="24"/>
        </w:rPr>
      </w:pPr>
      <w:r>
        <w:rPr>
          <w:rFonts w:hint="eastAsia"/>
          <w:sz w:val="24"/>
        </w:rPr>
        <w:t>（２</w:t>
      </w:r>
      <w:r w:rsidR="00641B07" w:rsidRPr="009B1F88">
        <w:rPr>
          <w:rFonts w:hint="eastAsia"/>
          <w:sz w:val="24"/>
        </w:rPr>
        <w:t>）出火防止</w:t>
      </w:r>
    </w:p>
    <w:p w14:paraId="4D384A50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7F78EB">
        <w:rPr>
          <w:rFonts w:hint="eastAsia"/>
          <w:sz w:val="24"/>
        </w:rPr>
        <w:t xml:space="preserve">　</w:t>
      </w:r>
      <w:r w:rsidRPr="009B1F88">
        <w:rPr>
          <w:sz w:val="24"/>
        </w:rPr>
        <w:t>大地震</w:t>
      </w:r>
      <w:r w:rsidRPr="009B1F88">
        <w:rPr>
          <w:rFonts w:hint="eastAsia"/>
          <w:sz w:val="24"/>
        </w:rPr>
        <w:t>時</w:t>
      </w:r>
      <w:r w:rsidR="006C66EE">
        <w:rPr>
          <w:sz w:val="24"/>
        </w:rPr>
        <w:t>等においては、火災の発生が被害を大きくする</w:t>
      </w:r>
      <w:r w:rsidRPr="009B1F88">
        <w:rPr>
          <w:sz w:val="24"/>
        </w:rPr>
        <w:t>原因</w:t>
      </w:r>
      <w:r w:rsidR="006C66EE">
        <w:rPr>
          <w:rFonts w:hint="eastAsia"/>
          <w:sz w:val="24"/>
        </w:rPr>
        <w:t>となる</w:t>
      </w:r>
      <w:r w:rsidRPr="009B1F88">
        <w:rPr>
          <w:sz w:val="24"/>
        </w:rPr>
        <w:t>ので、出火防止の徹底を図</w:t>
      </w:r>
      <w:r w:rsidRPr="009B1F88">
        <w:rPr>
          <w:rFonts w:hint="eastAsia"/>
          <w:sz w:val="24"/>
        </w:rPr>
        <w:t>るため</w:t>
      </w:r>
      <w:r w:rsidRPr="009B1F88">
        <w:rPr>
          <w:sz w:val="24"/>
        </w:rPr>
        <w:t>、</w:t>
      </w:r>
      <w:r w:rsidRPr="009B1F88">
        <w:rPr>
          <w:rFonts w:hint="eastAsia"/>
          <w:sz w:val="24"/>
        </w:rPr>
        <w:t>毎月○</w:t>
      </w:r>
      <w:r w:rsidR="007F6F47" w:rsidRPr="009B1F88">
        <w:rPr>
          <w:rFonts w:hint="eastAsia"/>
          <w:sz w:val="24"/>
        </w:rPr>
        <w:t>○</w:t>
      </w:r>
      <w:r w:rsidRPr="009B1F88">
        <w:rPr>
          <w:rFonts w:hint="eastAsia"/>
          <w:sz w:val="24"/>
        </w:rPr>
        <w:t>日を「防災の日」とし、各家庭においては、主として次の事項に重点をおいて点検整備を行う。</w:t>
      </w:r>
    </w:p>
    <w:p w14:paraId="0387C0A0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>①　火気使用設備器具の整備及びその周辺の整理整頓状況</w:t>
      </w:r>
    </w:p>
    <w:p w14:paraId="09F55A46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>②　可燃性危険物品等の保管状況</w:t>
      </w:r>
    </w:p>
    <w:p w14:paraId="2494DFFC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>③　消火器等消火資機材の整備状況</w:t>
      </w:r>
    </w:p>
    <w:p w14:paraId="7E6194FE" w14:textId="77777777" w:rsidR="007F6F47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>④　住宅用火災警報器の設置状況</w:t>
      </w:r>
    </w:p>
    <w:p w14:paraId="009DDB4C" w14:textId="77777777" w:rsidR="00707714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="007F6F47" w:rsidRPr="009B1F88">
        <w:rPr>
          <w:rFonts w:hint="eastAsia"/>
          <w:sz w:val="24"/>
        </w:rPr>
        <w:t>⑤</w:t>
      </w:r>
      <w:r w:rsidRPr="009B1F88">
        <w:rPr>
          <w:rFonts w:hint="eastAsia"/>
          <w:sz w:val="24"/>
        </w:rPr>
        <w:t xml:space="preserve">　その他建物等の危険箇所の状況</w:t>
      </w:r>
    </w:p>
    <w:p w14:paraId="42F2B260" w14:textId="77777777" w:rsidR="007159AC" w:rsidRPr="007159AC" w:rsidRDefault="007159AC" w:rsidP="004E6C45">
      <w:pPr>
        <w:spacing w:line="200" w:lineRule="exact"/>
        <w:rPr>
          <w:sz w:val="24"/>
        </w:rPr>
      </w:pPr>
    </w:p>
    <w:p w14:paraId="73B1D674" w14:textId="77777777" w:rsidR="00707714" w:rsidRPr="009B1F88" w:rsidRDefault="000A4AF2" w:rsidP="00E31676">
      <w:pPr>
        <w:rPr>
          <w:sz w:val="24"/>
        </w:rPr>
      </w:pPr>
      <w:r>
        <w:rPr>
          <w:rFonts w:hint="eastAsia"/>
          <w:sz w:val="24"/>
        </w:rPr>
        <w:t>（３</w:t>
      </w:r>
      <w:r w:rsidR="00641B07" w:rsidRPr="009B1F88">
        <w:rPr>
          <w:rFonts w:hint="eastAsia"/>
          <w:sz w:val="24"/>
        </w:rPr>
        <w:t>）初期消火対策</w:t>
      </w:r>
    </w:p>
    <w:p w14:paraId="087D13AF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7159AC">
        <w:rPr>
          <w:rFonts w:hint="eastAsia"/>
          <w:sz w:val="24"/>
        </w:rPr>
        <w:t xml:space="preserve">　</w:t>
      </w:r>
      <w:r w:rsidRPr="009B1F88">
        <w:rPr>
          <w:sz w:val="24"/>
        </w:rPr>
        <w:t>地域内で火災が発生した場合、迅速に消火活動を行い、初期に消火することができるようにするため</w:t>
      </w:r>
      <w:r w:rsidRPr="009B1F88">
        <w:rPr>
          <w:rFonts w:hint="eastAsia"/>
          <w:sz w:val="24"/>
        </w:rPr>
        <w:t>、次の消火資機材を配備する。</w:t>
      </w:r>
    </w:p>
    <w:p w14:paraId="4168D7A6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>①　可搬式（小型）動力ポンプの防火水槽付近への配備</w:t>
      </w:r>
    </w:p>
    <w:p w14:paraId="6E25C22F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>②　消火器、水バケツ、消火砂等の各家庭への配備</w:t>
      </w:r>
    </w:p>
    <w:p w14:paraId="39977ED5" w14:textId="77777777" w:rsidR="004E6C45" w:rsidRDefault="004E6C45" w:rsidP="00E31676">
      <w:pPr>
        <w:rPr>
          <w:sz w:val="24"/>
        </w:rPr>
      </w:pPr>
    </w:p>
    <w:p w14:paraId="03E991AA" w14:textId="77777777" w:rsidR="007159AC" w:rsidRPr="009B1F88" w:rsidRDefault="007159AC" w:rsidP="00E31676">
      <w:pPr>
        <w:rPr>
          <w:sz w:val="24"/>
        </w:rPr>
      </w:pPr>
    </w:p>
    <w:p w14:paraId="3285E9E5" w14:textId="77777777" w:rsidR="00707714" w:rsidRPr="007159AC" w:rsidRDefault="007159AC" w:rsidP="00E31676">
      <w:pPr>
        <w:rPr>
          <w:rFonts w:ascii="ＭＳ ゴシック" w:eastAsia="ＭＳ ゴシック" w:hAnsi="ＭＳ ゴシック"/>
          <w:sz w:val="24"/>
        </w:rPr>
      </w:pPr>
      <w:r w:rsidRPr="007159AC">
        <w:rPr>
          <w:rFonts w:ascii="ＭＳ ゴシック" w:eastAsia="ＭＳ ゴシック" w:hAnsi="ＭＳ ゴシック" w:hint="eastAsia"/>
          <w:sz w:val="24"/>
        </w:rPr>
        <w:t>９</w:t>
      </w:r>
      <w:r w:rsidR="00641B07" w:rsidRPr="007159AC">
        <w:rPr>
          <w:rFonts w:ascii="ＭＳ ゴシック" w:eastAsia="ＭＳ ゴシック" w:hAnsi="ＭＳ ゴシック" w:hint="eastAsia"/>
          <w:sz w:val="24"/>
        </w:rPr>
        <w:t xml:space="preserve">　</w:t>
      </w:r>
      <w:r w:rsidR="00641B07" w:rsidRPr="007159AC">
        <w:rPr>
          <w:rFonts w:ascii="ＭＳ ゴシック" w:eastAsia="ＭＳ ゴシック" w:hAnsi="ＭＳ ゴシック"/>
          <w:sz w:val="24"/>
        </w:rPr>
        <w:t>救出・救護</w:t>
      </w:r>
    </w:p>
    <w:p w14:paraId="566AC670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（１）救出・救護活動</w:t>
      </w:r>
    </w:p>
    <w:p w14:paraId="594BA521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7159AC">
        <w:rPr>
          <w:rFonts w:hint="eastAsia"/>
          <w:sz w:val="24"/>
        </w:rPr>
        <w:t xml:space="preserve">　</w:t>
      </w:r>
      <w:r w:rsidRPr="009B1F88">
        <w:rPr>
          <w:sz w:val="24"/>
        </w:rPr>
        <w:t>建物の倒壊、落下物等により救出・救護を要する者が生じたときは、ただちに救出・救護活動を行う。この場合、現場付近の者は救出・救護活動に協力する。</w:t>
      </w:r>
    </w:p>
    <w:p w14:paraId="460AD926" w14:textId="77777777" w:rsidR="007159AC" w:rsidRDefault="007159AC" w:rsidP="004E6C45">
      <w:pPr>
        <w:spacing w:line="200" w:lineRule="exact"/>
        <w:rPr>
          <w:sz w:val="24"/>
        </w:rPr>
      </w:pPr>
    </w:p>
    <w:p w14:paraId="293971CE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（２）医療機関への連絡</w:t>
      </w:r>
    </w:p>
    <w:p w14:paraId="1BCFAE00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7159AC"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救出・救護班は、負傷者が医師の手当を要するものであると認めたときは、次の医療機関又は防災関係機関の設置する応急救護所に搬送する。</w:t>
      </w:r>
    </w:p>
    <w:p w14:paraId="0952F864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7159AC">
        <w:rPr>
          <w:rFonts w:hint="eastAsia"/>
          <w:sz w:val="24"/>
        </w:rPr>
        <w:t xml:space="preserve">　　</w:t>
      </w:r>
      <w:r w:rsidRPr="009B1F88">
        <w:rPr>
          <w:rFonts w:hint="eastAsia"/>
          <w:sz w:val="24"/>
        </w:rPr>
        <w:t xml:space="preserve">①　</w:t>
      </w:r>
      <w:r w:rsidR="000244FC">
        <w:rPr>
          <w:rFonts w:hint="eastAsia"/>
          <w:sz w:val="24"/>
        </w:rPr>
        <w:t>○○</w:t>
      </w:r>
      <w:r w:rsidR="007159AC">
        <w:rPr>
          <w:rFonts w:hint="eastAsia"/>
          <w:sz w:val="24"/>
        </w:rPr>
        <w:t>病院</w:t>
      </w:r>
    </w:p>
    <w:p w14:paraId="4F0FC541" w14:textId="77777777" w:rsidR="00707714" w:rsidRPr="009B1F88" w:rsidRDefault="007159AC" w:rsidP="00E31676">
      <w:pPr>
        <w:rPr>
          <w:sz w:val="24"/>
        </w:rPr>
      </w:pPr>
      <w:r>
        <w:rPr>
          <w:rFonts w:hint="eastAsia"/>
          <w:sz w:val="24"/>
        </w:rPr>
        <w:t xml:space="preserve">　　　　②　○○医院</w:t>
      </w:r>
    </w:p>
    <w:p w14:paraId="2B0F3FE8" w14:textId="77777777" w:rsidR="007159AC" w:rsidRDefault="007159AC" w:rsidP="004E6C45">
      <w:pPr>
        <w:spacing w:line="200" w:lineRule="exact"/>
        <w:rPr>
          <w:sz w:val="24"/>
        </w:rPr>
      </w:pPr>
    </w:p>
    <w:p w14:paraId="03137356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（３）防災関係機関の出動要請</w:t>
      </w:r>
    </w:p>
    <w:p w14:paraId="1C3C6BBB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7159AC"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救出・救護班は、防災関係機関による救出を要するものであると認めたときは、防災関係機関の出動を要請する。</w:t>
      </w:r>
    </w:p>
    <w:p w14:paraId="54FDB555" w14:textId="77777777" w:rsidR="007159AC" w:rsidRPr="000A4AF2" w:rsidRDefault="00641B07" w:rsidP="007159A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>
        <w:rPr>
          <w:rFonts w:ascii="ＭＳ ゴシック" w:eastAsia="ＭＳ ゴシック" w:hAnsi="ＭＳ ゴシック" w:hint="eastAsia"/>
          <w:sz w:val="24"/>
        </w:rPr>
        <w:lastRenderedPageBreak/>
        <w:t>10</w:t>
      </w:r>
      <w:r w:rsidRPr="000A4AF2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A4AF2">
        <w:rPr>
          <w:rFonts w:ascii="ＭＳ ゴシック" w:eastAsia="ＭＳ ゴシック" w:hAnsi="ＭＳ ゴシック"/>
          <w:sz w:val="24"/>
        </w:rPr>
        <w:t>避難</w:t>
      </w:r>
      <w:r w:rsidRPr="000A4AF2">
        <w:rPr>
          <w:rFonts w:ascii="ＭＳ ゴシック" w:eastAsia="ＭＳ ゴシック" w:hAnsi="ＭＳ ゴシック" w:hint="eastAsia"/>
          <w:sz w:val="24"/>
        </w:rPr>
        <w:t>誘導及び避難所の組織的運営</w:t>
      </w:r>
    </w:p>
    <w:p w14:paraId="24226AE7" w14:textId="77777777" w:rsidR="007159AC" w:rsidRDefault="00641B07" w:rsidP="004E6C45">
      <w:pPr>
        <w:ind w:left="492" w:hangingChars="200" w:hanging="492"/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災害発生</w:t>
      </w:r>
      <w:r w:rsidRPr="009B1F88">
        <w:rPr>
          <w:rFonts w:hint="eastAsia"/>
          <w:sz w:val="24"/>
        </w:rPr>
        <w:t>により、地域住民の人命に危険が生じ、又は生じるおそれがあるときは、次のとおり避難を行う。</w:t>
      </w:r>
    </w:p>
    <w:p w14:paraId="576BDE68" w14:textId="77777777" w:rsidR="007159AC" w:rsidRDefault="00641B07" w:rsidP="007159AC">
      <w:pPr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１</w:t>
      </w:r>
      <w:r w:rsidRPr="009B1F88">
        <w:rPr>
          <w:sz w:val="24"/>
        </w:rPr>
        <w:t>）</w:t>
      </w:r>
      <w:r w:rsidR="000244FC">
        <w:rPr>
          <w:rFonts w:hint="eastAsia"/>
          <w:sz w:val="24"/>
        </w:rPr>
        <w:t>避難行動</w:t>
      </w:r>
      <w:r>
        <w:rPr>
          <w:rFonts w:hint="eastAsia"/>
          <w:sz w:val="24"/>
        </w:rPr>
        <w:t>要</w:t>
      </w:r>
      <w:r w:rsidR="000244FC">
        <w:rPr>
          <w:rFonts w:hint="eastAsia"/>
          <w:sz w:val="24"/>
        </w:rPr>
        <w:t>支援</w:t>
      </w:r>
      <w:r>
        <w:rPr>
          <w:rFonts w:hint="eastAsia"/>
          <w:sz w:val="24"/>
        </w:rPr>
        <w:t>者の</w:t>
      </w:r>
      <w:r w:rsidR="004B0510">
        <w:rPr>
          <w:rFonts w:hint="eastAsia"/>
          <w:sz w:val="24"/>
        </w:rPr>
        <w:t>支援</w:t>
      </w:r>
    </w:p>
    <w:p w14:paraId="6040285A" w14:textId="77777777" w:rsidR="007159AC" w:rsidRDefault="004B0510" w:rsidP="004E6C45">
      <w:pPr>
        <w:ind w:left="738" w:hangingChars="300" w:hanging="738"/>
        <w:rPr>
          <w:sz w:val="24"/>
        </w:rPr>
      </w:pPr>
      <w:r>
        <w:rPr>
          <w:rFonts w:hint="eastAsia"/>
          <w:sz w:val="24"/>
        </w:rPr>
        <w:t xml:space="preserve">　　　　</w:t>
      </w:r>
      <w:r w:rsidRPr="009B1F88">
        <w:rPr>
          <w:sz w:val="24"/>
        </w:rPr>
        <w:t>自主防災会</w:t>
      </w:r>
      <w:r w:rsidRPr="009B1F88">
        <w:rPr>
          <w:rFonts w:hint="eastAsia"/>
          <w:sz w:val="24"/>
        </w:rPr>
        <w:t>会</w:t>
      </w:r>
      <w:r w:rsidRPr="009B1F88">
        <w:rPr>
          <w:sz w:val="24"/>
        </w:rPr>
        <w:t>長は</w:t>
      </w:r>
      <w:r w:rsidRPr="009B1F88">
        <w:rPr>
          <w:rFonts w:hint="eastAsia"/>
          <w:sz w:val="24"/>
        </w:rPr>
        <w:t>、</w:t>
      </w:r>
      <w:r w:rsidRPr="009B1F88">
        <w:rPr>
          <w:sz w:val="24"/>
        </w:rPr>
        <w:t>市</w:t>
      </w:r>
      <w:r w:rsidRPr="009B1F88">
        <w:rPr>
          <w:rFonts w:hint="eastAsia"/>
          <w:sz w:val="24"/>
        </w:rPr>
        <w:t>長が</w:t>
      </w:r>
      <w:r>
        <w:rPr>
          <w:rFonts w:hint="eastAsia"/>
          <w:sz w:val="24"/>
        </w:rPr>
        <w:t>避難準備情報</w:t>
      </w:r>
      <w:r w:rsidRPr="009B1F88">
        <w:rPr>
          <w:rFonts w:hint="eastAsia"/>
          <w:sz w:val="24"/>
        </w:rPr>
        <w:t>を発令したとき、</w:t>
      </w:r>
      <w:r w:rsidRPr="009B1F88">
        <w:rPr>
          <w:sz w:val="24"/>
        </w:rPr>
        <w:t>又は</w:t>
      </w:r>
      <w:r w:rsidRPr="009B1F88">
        <w:rPr>
          <w:rFonts w:hint="eastAsia"/>
          <w:sz w:val="24"/>
        </w:rPr>
        <w:t>自主防災会</w:t>
      </w:r>
      <w:r w:rsidRPr="009B1F88">
        <w:rPr>
          <w:sz w:val="24"/>
        </w:rPr>
        <w:t>会長が必要であると認めたとき</w:t>
      </w:r>
      <w:r w:rsidRPr="009B1F88">
        <w:rPr>
          <w:rFonts w:hint="eastAsia"/>
          <w:sz w:val="24"/>
        </w:rPr>
        <w:t>、</w:t>
      </w:r>
      <w:r w:rsidRPr="009B1F88">
        <w:rPr>
          <w:sz w:val="24"/>
        </w:rPr>
        <w:t>避難誘導班に対し</w:t>
      </w:r>
      <w:r w:rsidR="000244FC">
        <w:rPr>
          <w:rFonts w:hint="eastAsia"/>
          <w:sz w:val="24"/>
        </w:rPr>
        <w:t>避難行動</w:t>
      </w:r>
      <w:r>
        <w:rPr>
          <w:rFonts w:hint="eastAsia"/>
          <w:sz w:val="24"/>
        </w:rPr>
        <w:t>要</w:t>
      </w:r>
      <w:r w:rsidR="000244FC">
        <w:rPr>
          <w:rFonts w:hint="eastAsia"/>
          <w:sz w:val="24"/>
        </w:rPr>
        <w:t>支</w:t>
      </w:r>
      <w:r>
        <w:rPr>
          <w:rFonts w:hint="eastAsia"/>
          <w:sz w:val="24"/>
        </w:rPr>
        <w:t>援</w:t>
      </w:r>
      <w:r w:rsidR="000244FC">
        <w:rPr>
          <w:rFonts w:hint="eastAsia"/>
          <w:sz w:val="24"/>
        </w:rPr>
        <w:t>者の避難支援を指示する。避難誘導班は、避難行動</w:t>
      </w:r>
      <w:r w:rsidR="00317EA4">
        <w:rPr>
          <w:rFonts w:hint="eastAsia"/>
          <w:sz w:val="24"/>
        </w:rPr>
        <w:t>要</w:t>
      </w:r>
      <w:r w:rsidR="000244FC">
        <w:rPr>
          <w:rFonts w:hint="eastAsia"/>
          <w:sz w:val="24"/>
        </w:rPr>
        <w:t>支援</w:t>
      </w:r>
      <w:r w:rsidR="00317EA4">
        <w:rPr>
          <w:rFonts w:hint="eastAsia"/>
          <w:sz w:val="24"/>
        </w:rPr>
        <w:t>者の支援者として</w:t>
      </w:r>
      <w:r>
        <w:rPr>
          <w:rFonts w:hint="eastAsia"/>
          <w:sz w:val="24"/>
        </w:rPr>
        <w:t>、あらかじめ複数の者を定めておく。</w:t>
      </w:r>
    </w:p>
    <w:p w14:paraId="1858E61B" w14:textId="77777777" w:rsidR="007159AC" w:rsidRDefault="004B0510" w:rsidP="007159AC">
      <w:pPr>
        <w:rPr>
          <w:sz w:val="24"/>
        </w:rPr>
      </w:pPr>
      <w:r>
        <w:rPr>
          <w:rFonts w:hint="eastAsia"/>
          <w:sz w:val="24"/>
        </w:rPr>
        <w:t xml:space="preserve">　　　　緊急の場合は、</w:t>
      </w:r>
      <w:r w:rsidRPr="009B1F88">
        <w:rPr>
          <w:sz w:val="24"/>
        </w:rPr>
        <w:t>自主防災会</w:t>
      </w:r>
      <w:r w:rsidRPr="009B1F88">
        <w:rPr>
          <w:rFonts w:hint="eastAsia"/>
          <w:sz w:val="24"/>
        </w:rPr>
        <w:t>会</w:t>
      </w:r>
      <w:r w:rsidRPr="009B1F88">
        <w:rPr>
          <w:sz w:val="24"/>
        </w:rPr>
        <w:t>長</w:t>
      </w:r>
      <w:r>
        <w:rPr>
          <w:rFonts w:hint="eastAsia"/>
          <w:sz w:val="24"/>
        </w:rPr>
        <w:t>の指示がなくても避難支援を行う。</w:t>
      </w:r>
    </w:p>
    <w:p w14:paraId="25805262" w14:textId="77777777" w:rsidR="004B0510" w:rsidRDefault="004B0510" w:rsidP="004E6C45">
      <w:pPr>
        <w:spacing w:line="200" w:lineRule="exact"/>
        <w:rPr>
          <w:sz w:val="24"/>
        </w:rPr>
      </w:pPr>
    </w:p>
    <w:p w14:paraId="46E53266" w14:textId="77777777" w:rsidR="007159AC" w:rsidRPr="009B1F88" w:rsidRDefault="00641B07" w:rsidP="007159AC">
      <w:pPr>
        <w:rPr>
          <w:sz w:val="24"/>
        </w:rPr>
      </w:pPr>
      <w:r>
        <w:rPr>
          <w:rFonts w:hint="eastAsia"/>
          <w:sz w:val="24"/>
        </w:rPr>
        <w:t>（２）</w:t>
      </w:r>
      <w:r w:rsidRPr="009B1F88">
        <w:rPr>
          <w:sz w:val="24"/>
        </w:rPr>
        <w:t>避難誘導の指示</w:t>
      </w:r>
    </w:p>
    <w:p w14:paraId="61CB40C1" w14:textId="77777777" w:rsidR="007159AC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  <w:r w:rsidRPr="009B1F88">
        <w:rPr>
          <w:sz w:val="24"/>
        </w:rPr>
        <w:t>自主防災会</w:t>
      </w:r>
      <w:r w:rsidRPr="009B1F88">
        <w:rPr>
          <w:rFonts w:hint="eastAsia"/>
          <w:sz w:val="24"/>
        </w:rPr>
        <w:t>会</w:t>
      </w:r>
      <w:r w:rsidRPr="009B1F88">
        <w:rPr>
          <w:sz w:val="24"/>
        </w:rPr>
        <w:t>長は</w:t>
      </w:r>
      <w:r w:rsidRPr="009B1F88">
        <w:rPr>
          <w:rFonts w:hint="eastAsia"/>
          <w:sz w:val="24"/>
        </w:rPr>
        <w:t>、</w:t>
      </w:r>
      <w:r w:rsidRPr="009B1F88">
        <w:rPr>
          <w:sz w:val="24"/>
        </w:rPr>
        <w:t>市</w:t>
      </w:r>
      <w:r w:rsidRPr="009B1F88">
        <w:rPr>
          <w:rFonts w:hint="eastAsia"/>
          <w:sz w:val="24"/>
        </w:rPr>
        <w:t>長が</w:t>
      </w:r>
      <w:r w:rsidRPr="009B1F88">
        <w:rPr>
          <w:sz w:val="24"/>
        </w:rPr>
        <w:t>避難指示</w:t>
      </w:r>
      <w:r w:rsidRPr="009B1F88">
        <w:rPr>
          <w:rFonts w:hint="eastAsia"/>
          <w:sz w:val="24"/>
        </w:rPr>
        <w:t>及び</w:t>
      </w:r>
      <w:r w:rsidRPr="009B1F88">
        <w:rPr>
          <w:sz w:val="24"/>
        </w:rPr>
        <w:t>勧告</w:t>
      </w:r>
      <w:r w:rsidRPr="009B1F88">
        <w:rPr>
          <w:rFonts w:hint="eastAsia"/>
          <w:sz w:val="24"/>
        </w:rPr>
        <w:t>等を発令したとき、</w:t>
      </w:r>
      <w:r w:rsidRPr="009B1F88">
        <w:rPr>
          <w:sz w:val="24"/>
        </w:rPr>
        <w:t>又は</w:t>
      </w:r>
      <w:r w:rsidRPr="009B1F88">
        <w:rPr>
          <w:rFonts w:hint="eastAsia"/>
          <w:sz w:val="24"/>
        </w:rPr>
        <w:t>自主防災会</w:t>
      </w:r>
      <w:r w:rsidRPr="009B1F88">
        <w:rPr>
          <w:sz w:val="24"/>
        </w:rPr>
        <w:t>会長が必要であると認めたとき</w:t>
      </w:r>
      <w:r w:rsidRPr="009B1F88">
        <w:rPr>
          <w:rFonts w:hint="eastAsia"/>
          <w:sz w:val="24"/>
        </w:rPr>
        <w:t>、</w:t>
      </w:r>
      <w:r w:rsidRPr="009B1F88">
        <w:rPr>
          <w:sz w:val="24"/>
        </w:rPr>
        <w:t>避難誘導班に対し</w:t>
      </w:r>
      <w:r w:rsidR="00740BCF">
        <w:rPr>
          <w:rFonts w:hint="eastAsia"/>
          <w:sz w:val="24"/>
        </w:rPr>
        <w:t>区民の</w:t>
      </w:r>
      <w:r w:rsidRPr="009B1F88">
        <w:rPr>
          <w:sz w:val="24"/>
        </w:rPr>
        <w:t>避難誘導の指示を行う。</w:t>
      </w:r>
    </w:p>
    <w:p w14:paraId="4D8013D0" w14:textId="77777777" w:rsidR="004E6C45" w:rsidRDefault="004E6C45" w:rsidP="004E6C45">
      <w:pPr>
        <w:spacing w:line="200" w:lineRule="exact"/>
        <w:rPr>
          <w:sz w:val="24"/>
        </w:rPr>
      </w:pPr>
    </w:p>
    <w:p w14:paraId="4584FB63" w14:textId="77777777" w:rsidR="007159AC" w:rsidRPr="009B1F88" w:rsidRDefault="00641B07" w:rsidP="007159AC">
      <w:pPr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３</w:t>
      </w:r>
      <w:r w:rsidRPr="009B1F88">
        <w:rPr>
          <w:sz w:val="24"/>
        </w:rPr>
        <w:t>）</w:t>
      </w:r>
      <w:r w:rsidR="000244FC">
        <w:rPr>
          <w:rFonts w:hint="eastAsia"/>
          <w:sz w:val="24"/>
        </w:rPr>
        <w:t>避難経路及び</w:t>
      </w:r>
      <w:r w:rsidRPr="009B1F88">
        <w:rPr>
          <w:sz w:val="24"/>
        </w:rPr>
        <w:t>避難誘導</w:t>
      </w:r>
    </w:p>
    <w:p w14:paraId="19ACE33A" w14:textId="77777777" w:rsidR="007159AC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  <w:r w:rsidRPr="009B1F88">
        <w:rPr>
          <w:sz w:val="24"/>
        </w:rPr>
        <w:t>避難誘導班は、</w:t>
      </w:r>
      <w:r w:rsidRPr="009B1F88">
        <w:rPr>
          <w:rFonts w:hint="eastAsia"/>
          <w:sz w:val="24"/>
        </w:rPr>
        <w:t>自主防災会</w:t>
      </w:r>
      <w:r w:rsidRPr="009B1F88">
        <w:rPr>
          <w:sz w:val="24"/>
        </w:rPr>
        <w:t>会長の避難誘導の指示を受けた</w:t>
      </w:r>
      <w:r w:rsidRPr="009B1F88">
        <w:rPr>
          <w:rFonts w:hint="eastAsia"/>
          <w:sz w:val="24"/>
        </w:rPr>
        <w:t>とき</w:t>
      </w:r>
      <w:r w:rsidRPr="009B1F88">
        <w:rPr>
          <w:sz w:val="24"/>
        </w:rPr>
        <w:t>は、</w:t>
      </w:r>
      <w:r w:rsidR="009177B5">
        <w:rPr>
          <w:rFonts w:hint="eastAsia"/>
          <w:sz w:val="24"/>
        </w:rPr>
        <w:t>災害に応じて予め設定した避難経路により、</w:t>
      </w:r>
      <w:r w:rsidRPr="009B1F88">
        <w:rPr>
          <w:sz w:val="24"/>
        </w:rPr>
        <w:t>住民を避難所</w:t>
      </w:r>
      <w:r w:rsidRPr="009B1F88">
        <w:rPr>
          <w:rFonts w:hint="eastAsia"/>
          <w:sz w:val="24"/>
        </w:rPr>
        <w:t>（○○小学校、○○体育館、○○公民館等）</w:t>
      </w:r>
      <w:r w:rsidRPr="009B1F88">
        <w:rPr>
          <w:sz w:val="24"/>
        </w:rPr>
        <w:t>に誘導する。</w:t>
      </w:r>
      <w:r w:rsidR="009177B5">
        <w:rPr>
          <w:rFonts w:hint="eastAsia"/>
          <w:sz w:val="24"/>
        </w:rPr>
        <w:t>ただし、避難経路及び避難所は災害発生の状況により、使用できない場合があることから、平時から複数のルート、避難所を想定し、住民に周知するものとする。</w:t>
      </w:r>
    </w:p>
    <w:p w14:paraId="1895EEE1" w14:textId="77777777" w:rsidR="004E6C45" w:rsidRDefault="004E6C45" w:rsidP="004E6C45">
      <w:pPr>
        <w:spacing w:line="200" w:lineRule="exact"/>
        <w:rPr>
          <w:sz w:val="24"/>
        </w:rPr>
      </w:pPr>
    </w:p>
    <w:p w14:paraId="4AF9FA2A" w14:textId="77777777" w:rsidR="007159AC" w:rsidRPr="009B1F88" w:rsidRDefault="00641B07" w:rsidP="007159AC">
      <w:pPr>
        <w:rPr>
          <w:sz w:val="24"/>
        </w:rPr>
      </w:pPr>
      <w:r>
        <w:rPr>
          <w:rFonts w:hint="eastAsia"/>
          <w:sz w:val="24"/>
        </w:rPr>
        <w:t>（４</w:t>
      </w:r>
      <w:r w:rsidRPr="009B1F88">
        <w:rPr>
          <w:rFonts w:hint="eastAsia"/>
          <w:sz w:val="24"/>
        </w:rPr>
        <w:t>）避難所の管理・運営</w:t>
      </w:r>
    </w:p>
    <w:p w14:paraId="72FF0196" w14:textId="77777777" w:rsidR="007159AC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  <w:r w:rsidRPr="009B1F88">
        <w:rPr>
          <w:rFonts w:hint="eastAsia"/>
          <w:sz w:val="24"/>
        </w:rPr>
        <w:t>災害時における避難所</w:t>
      </w:r>
      <w:r w:rsidR="006C66EE">
        <w:rPr>
          <w:rFonts w:hint="eastAsia"/>
          <w:sz w:val="24"/>
        </w:rPr>
        <w:t>の</w:t>
      </w:r>
      <w:r w:rsidRPr="009B1F88">
        <w:rPr>
          <w:rFonts w:hint="eastAsia"/>
          <w:sz w:val="24"/>
        </w:rPr>
        <w:t>管理・運営については、</w:t>
      </w:r>
      <w:r w:rsidR="000244FC">
        <w:rPr>
          <w:rFonts w:hint="eastAsia"/>
          <w:sz w:val="24"/>
        </w:rPr>
        <w:t>栗東市</w:t>
      </w:r>
      <w:r w:rsidRPr="009B1F88">
        <w:rPr>
          <w:rFonts w:hint="eastAsia"/>
          <w:sz w:val="24"/>
        </w:rPr>
        <w:t>の要請により協力するものとする。</w:t>
      </w:r>
    </w:p>
    <w:p w14:paraId="3BECB9A6" w14:textId="77777777" w:rsidR="00C861B8" w:rsidRDefault="00C861B8" w:rsidP="00E31676">
      <w:pPr>
        <w:rPr>
          <w:sz w:val="24"/>
        </w:rPr>
      </w:pPr>
    </w:p>
    <w:p w14:paraId="039AED59" w14:textId="77777777" w:rsidR="00707714" w:rsidRPr="00317EA4" w:rsidRDefault="00641B07" w:rsidP="00E31676">
      <w:pPr>
        <w:rPr>
          <w:rFonts w:ascii="ＭＳ ゴシック" w:eastAsia="ＭＳ ゴシック" w:hAnsi="ＭＳ ゴシック"/>
          <w:sz w:val="24"/>
        </w:rPr>
      </w:pPr>
      <w:r w:rsidRPr="00317EA4">
        <w:rPr>
          <w:rFonts w:ascii="ＭＳ ゴシック" w:eastAsia="ＭＳ ゴシック" w:hAnsi="ＭＳ ゴシック" w:hint="eastAsia"/>
          <w:sz w:val="24"/>
        </w:rPr>
        <w:t xml:space="preserve">11　</w:t>
      </w:r>
      <w:r w:rsidRPr="00317EA4">
        <w:rPr>
          <w:rFonts w:ascii="ＭＳ ゴシック" w:eastAsia="ＭＳ ゴシック" w:hAnsi="ＭＳ ゴシック"/>
          <w:sz w:val="24"/>
        </w:rPr>
        <w:t>給食・給水</w:t>
      </w:r>
    </w:p>
    <w:p w14:paraId="69903337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（１）</w:t>
      </w:r>
      <w:r w:rsidR="00DB1F11">
        <w:rPr>
          <w:rFonts w:hint="eastAsia"/>
          <w:sz w:val="24"/>
        </w:rPr>
        <w:t>災害対策本部において</w:t>
      </w:r>
    </w:p>
    <w:p w14:paraId="5C09B48C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317EA4">
        <w:rPr>
          <w:rFonts w:hint="eastAsia"/>
          <w:sz w:val="24"/>
        </w:rPr>
        <w:t xml:space="preserve">　</w:t>
      </w:r>
      <w:r w:rsidR="00317EA4">
        <w:rPr>
          <w:sz w:val="24"/>
        </w:rPr>
        <w:t>給食</w:t>
      </w:r>
      <w:r w:rsidRPr="009B1F88">
        <w:rPr>
          <w:sz w:val="24"/>
        </w:rPr>
        <w:t>給水班は、</w:t>
      </w:r>
      <w:r w:rsidR="00DB1F11">
        <w:rPr>
          <w:rFonts w:hint="eastAsia"/>
          <w:sz w:val="24"/>
        </w:rPr>
        <w:t>区の備蓄物資もしくは各</w:t>
      </w:r>
      <w:r w:rsidRPr="009B1F88">
        <w:rPr>
          <w:rFonts w:hint="eastAsia"/>
          <w:sz w:val="24"/>
        </w:rPr>
        <w:t>家庭から</w:t>
      </w:r>
      <w:r w:rsidR="00DB1F11">
        <w:rPr>
          <w:rFonts w:hint="eastAsia"/>
          <w:sz w:val="24"/>
        </w:rPr>
        <w:t>持ち寄った食材で</w:t>
      </w:r>
      <w:r w:rsidRPr="009B1F88">
        <w:rPr>
          <w:sz w:val="24"/>
        </w:rPr>
        <w:t>炊き出し</w:t>
      </w:r>
      <w:r w:rsidR="00DB1F11">
        <w:rPr>
          <w:rFonts w:hint="eastAsia"/>
          <w:sz w:val="24"/>
        </w:rPr>
        <w:t>を行い、災害対応従事者に対して後方支援を行う。</w:t>
      </w:r>
    </w:p>
    <w:p w14:paraId="7B604A74" w14:textId="77777777" w:rsidR="004E6C45" w:rsidRDefault="004E6C45" w:rsidP="00C861B8">
      <w:pPr>
        <w:spacing w:line="200" w:lineRule="exact"/>
        <w:rPr>
          <w:sz w:val="24"/>
        </w:rPr>
      </w:pPr>
    </w:p>
    <w:p w14:paraId="38153E0D" w14:textId="77777777" w:rsidR="00707714" w:rsidRPr="009B1F88" w:rsidRDefault="00641B07" w:rsidP="00E31676">
      <w:pPr>
        <w:rPr>
          <w:sz w:val="24"/>
        </w:rPr>
      </w:pPr>
      <w:r w:rsidRPr="009B1F88">
        <w:rPr>
          <w:rFonts w:hint="eastAsia"/>
          <w:sz w:val="24"/>
        </w:rPr>
        <w:t>（２）</w:t>
      </w:r>
      <w:r w:rsidR="00DB1F11">
        <w:rPr>
          <w:rFonts w:hint="eastAsia"/>
          <w:sz w:val="24"/>
        </w:rPr>
        <w:t>避難所において</w:t>
      </w:r>
    </w:p>
    <w:p w14:paraId="21FA4095" w14:textId="77777777" w:rsidR="00707714" w:rsidRPr="009B1F88" w:rsidRDefault="00641B07" w:rsidP="004E6C45">
      <w:pPr>
        <w:ind w:left="738" w:hangingChars="300" w:hanging="738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E57340A" wp14:editId="6274269E">
                <wp:simplePos x="0" y="0"/>
                <wp:positionH relativeFrom="column">
                  <wp:posOffset>3789045</wp:posOffset>
                </wp:positionH>
                <wp:positionV relativeFrom="paragraph">
                  <wp:posOffset>426720</wp:posOffset>
                </wp:positionV>
                <wp:extent cx="1995170" cy="573405"/>
                <wp:effectExtent l="546100" t="6350" r="11430" b="10795"/>
                <wp:wrapNone/>
                <wp:docPr id="5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170" cy="573405"/>
                        </a:xfrm>
                        <a:prstGeom prst="wedgeRoundRectCallout">
                          <a:avLst>
                            <a:gd name="adj1" fmla="val -75079"/>
                            <a:gd name="adj2" fmla="val 434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C87EC" w14:textId="77777777" w:rsidR="00942AC1" w:rsidRPr="00622AB3" w:rsidRDefault="00641B07" w:rsidP="00622AB3">
                            <w:pPr>
                              <w:spacing w:line="0" w:lineRule="atLeast"/>
                              <w:ind w:leftChars="-15" w:left="-32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622AB3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【アドバイス】　個別支援計画は、「誰が誰をどこに避難させるか」程度のもので</w:t>
                            </w:r>
                            <w:r w:rsidR="00622AB3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Pr="00622AB3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十分です。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7340A" id="AutoShape 36" o:spid="_x0000_s1032" type="#_x0000_t62" style="position:absolute;left:0;text-align:left;margin-left:298.35pt;margin-top:33.6pt;width:157.1pt;height:45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" adj="-5417,20189">
                <v:textbox inset="5.85pt,.7pt,5.85pt,.7pt">
                  <w:txbxContent>
                    <w:p w14:paraId="1D5C87EC" w14:textId="77777777" w:rsidR="00942AC1" w:rsidRPr="00622AB3" w:rsidRDefault="00641B07" w:rsidP="00622AB3">
                      <w:pPr>
                        <w:spacing w:line="0" w:lineRule="atLeast"/>
                        <w:ind w:leftChars="-15" w:left="-32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 w:rsidRPr="00622AB3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【アドバイス】　個別支援計画は、「誰が誰をどこに避難させるか」程度のもので</w:t>
                      </w:r>
                      <w:r w:rsidR="00622AB3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も</w:t>
                      </w:r>
                      <w:r w:rsidRPr="00622AB3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十分です。</w:t>
                      </w:r>
                    </w:p>
                  </w:txbxContent>
                </v:textbox>
              </v:shape>
            </w:pict>
          </mc:Fallback>
        </mc:AlternateContent>
      </w:r>
      <w:r w:rsidR="00707714" w:rsidRPr="009B1F88">
        <w:rPr>
          <w:rFonts w:hint="eastAsia"/>
          <w:sz w:val="24"/>
        </w:rPr>
        <w:t xml:space="preserve">　　　</w:t>
      </w:r>
      <w:r w:rsidR="00317EA4">
        <w:rPr>
          <w:rFonts w:hint="eastAsia"/>
          <w:sz w:val="24"/>
        </w:rPr>
        <w:t xml:space="preserve">　給食</w:t>
      </w:r>
      <w:r w:rsidR="00707714" w:rsidRPr="009B1F88">
        <w:rPr>
          <w:rFonts w:hint="eastAsia"/>
          <w:sz w:val="24"/>
        </w:rPr>
        <w:t>給水班は、</w:t>
      </w:r>
      <w:r w:rsidR="00740BCF">
        <w:rPr>
          <w:rFonts w:hint="eastAsia"/>
          <w:sz w:val="24"/>
        </w:rPr>
        <w:t>避難者に対して炊き出しを行うとともに、</w:t>
      </w:r>
      <w:r w:rsidR="00707714" w:rsidRPr="009B1F88">
        <w:rPr>
          <w:sz w:val="24"/>
        </w:rPr>
        <w:t>市</w:t>
      </w:r>
      <w:r w:rsidR="00740BCF">
        <w:rPr>
          <w:rFonts w:hint="eastAsia"/>
          <w:sz w:val="24"/>
        </w:rPr>
        <w:t>等</w:t>
      </w:r>
      <w:r w:rsidR="00740BCF">
        <w:rPr>
          <w:sz w:val="24"/>
        </w:rPr>
        <w:t>から</w:t>
      </w:r>
      <w:r w:rsidR="00740BCF">
        <w:rPr>
          <w:rFonts w:hint="eastAsia"/>
          <w:sz w:val="24"/>
        </w:rPr>
        <w:t>配布</w:t>
      </w:r>
      <w:r w:rsidR="00707714" w:rsidRPr="009B1F88">
        <w:rPr>
          <w:sz w:val="24"/>
        </w:rPr>
        <w:t>された</w:t>
      </w:r>
      <w:r w:rsidR="00DB1F11">
        <w:rPr>
          <w:rFonts w:hint="eastAsia"/>
          <w:sz w:val="24"/>
        </w:rPr>
        <w:t>食料、飲料水等を</w:t>
      </w:r>
      <w:r w:rsidR="00740BCF">
        <w:rPr>
          <w:rFonts w:hint="eastAsia"/>
          <w:sz w:val="24"/>
        </w:rPr>
        <w:t>適正に配分する。</w:t>
      </w:r>
    </w:p>
    <w:p w14:paraId="188C4F06" w14:textId="77777777" w:rsidR="004E6C45" w:rsidRPr="009B1F88" w:rsidRDefault="004E6C45" w:rsidP="00E31676">
      <w:pPr>
        <w:rPr>
          <w:sz w:val="24"/>
        </w:rPr>
      </w:pPr>
    </w:p>
    <w:p w14:paraId="59C06A2D" w14:textId="77777777" w:rsidR="00707714" w:rsidRPr="00317EA4" w:rsidRDefault="00641B07" w:rsidP="00E31676">
      <w:pPr>
        <w:rPr>
          <w:rFonts w:ascii="ＭＳ ゴシック" w:eastAsia="ＭＳ ゴシック" w:hAnsi="ＭＳ ゴシック"/>
          <w:sz w:val="24"/>
        </w:rPr>
      </w:pPr>
      <w:r w:rsidRPr="00317EA4">
        <w:rPr>
          <w:rFonts w:ascii="ＭＳ ゴシック" w:eastAsia="ＭＳ ゴシック" w:hAnsi="ＭＳ ゴシック" w:hint="eastAsia"/>
          <w:sz w:val="24"/>
        </w:rPr>
        <w:t xml:space="preserve">12　</w:t>
      </w:r>
      <w:r w:rsidR="00622AB3">
        <w:rPr>
          <w:rFonts w:ascii="ＭＳ ゴシック" w:eastAsia="ＭＳ ゴシック" w:hAnsi="ＭＳ ゴシック" w:hint="eastAsia"/>
          <w:sz w:val="24"/>
        </w:rPr>
        <w:t>避難行動要支援者</w:t>
      </w:r>
      <w:r w:rsidRPr="00317EA4">
        <w:rPr>
          <w:rFonts w:ascii="ＭＳ ゴシック" w:eastAsia="ＭＳ ゴシック" w:hAnsi="ＭＳ ゴシック"/>
          <w:sz w:val="24"/>
        </w:rPr>
        <w:t>対策</w:t>
      </w:r>
    </w:p>
    <w:p w14:paraId="45B627C0" w14:textId="77777777" w:rsidR="00707714" w:rsidRPr="009B1F88" w:rsidRDefault="00641B07" w:rsidP="00E31676">
      <w:pPr>
        <w:rPr>
          <w:sz w:val="24"/>
        </w:rPr>
      </w:pPr>
      <w:r w:rsidRPr="009B1F88">
        <w:rPr>
          <w:sz w:val="24"/>
        </w:rPr>
        <w:t>（１）</w:t>
      </w:r>
      <w:r w:rsidR="00622AB3">
        <w:rPr>
          <w:rFonts w:hint="eastAsia"/>
          <w:sz w:val="24"/>
        </w:rPr>
        <w:t>避難行動要支援者</w:t>
      </w:r>
      <w:r w:rsidR="006C66EE">
        <w:rPr>
          <w:rFonts w:hint="eastAsia"/>
          <w:sz w:val="24"/>
        </w:rPr>
        <w:t>の個別支援計画</w:t>
      </w:r>
      <w:r w:rsidRPr="009B1F88">
        <w:rPr>
          <w:sz w:val="24"/>
        </w:rPr>
        <w:t>の作成</w:t>
      </w:r>
    </w:p>
    <w:p w14:paraId="781FBDB3" w14:textId="77777777" w:rsidR="00707714" w:rsidRPr="009B1F88" w:rsidRDefault="00641B07" w:rsidP="004E6C45">
      <w:pPr>
        <w:ind w:left="738" w:hangingChars="300" w:hanging="738"/>
        <w:rPr>
          <w:sz w:val="24"/>
        </w:rPr>
      </w:pPr>
      <w:r w:rsidRPr="009B1F88">
        <w:rPr>
          <w:rFonts w:hint="eastAsia"/>
          <w:sz w:val="24"/>
        </w:rPr>
        <w:t xml:space="preserve">　　　</w:t>
      </w:r>
      <w:r w:rsidR="00317EA4">
        <w:rPr>
          <w:rFonts w:hint="eastAsia"/>
          <w:sz w:val="24"/>
        </w:rPr>
        <w:t xml:space="preserve">　</w:t>
      </w:r>
      <w:r w:rsidR="00622AB3">
        <w:rPr>
          <w:rFonts w:hint="eastAsia"/>
          <w:sz w:val="24"/>
        </w:rPr>
        <w:t>避難行動要支援者</w:t>
      </w:r>
      <w:r w:rsidR="006C66EE">
        <w:rPr>
          <w:rFonts w:hint="eastAsia"/>
          <w:sz w:val="24"/>
        </w:rPr>
        <w:t>の避難支援をスムーズに行うために、避難行動要</w:t>
      </w:r>
      <w:r w:rsidR="00622AB3">
        <w:rPr>
          <w:rFonts w:hint="eastAsia"/>
          <w:sz w:val="24"/>
        </w:rPr>
        <w:t>支</w:t>
      </w:r>
      <w:r w:rsidR="006C66EE">
        <w:rPr>
          <w:rFonts w:hint="eastAsia"/>
          <w:sz w:val="24"/>
        </w:rPr>
        <w:t>援者等について予め個別支援計画を作成する。</w:t>
      </w:r>
    </w:p>
    <w:p w14:paraId="74BD6AC5" w14:textId="77777777" w:rsidR="004E6C45" w:rsidRDefault="004E6C45" w:rsidP="004E6C45">
      <w:pPr>
        <w:spacing w:line="200" w:lineRule="exact"/>
        <w:rPr>
          <w:sz w:val="24"/>
        </w:rPr>
      </w:pPr>
    </w:p>
    <w:p w14:paraId="21B5F364" w14:textId="77777777" w:rsidR="00707714" w:rsidRDefault="00641B07" w:rsidP="004E6C45">
      <w:pPr>
        <w:ind w:left="738" w:hangingChars="300" w:hanging="738"/>
        <w:rPr>
          <w:sz w:val="24"/>
        </w:rPr>
      </w:pPr>
      <w:r w:rsidRPr="009B1F88">
        <w:rPr>
          <w:sz w:val="24"/>
        </w:rPr>
        <w:lastRenderedPageBreak/>
        <w:t>（２）</w:t>
      </w:r>
      <w:r w:rsidR="006C66EE">
        <w:rPr>
          <w:rFonts w:hint="eastAsia"/>
          <w:sz w:val="24"/>
        </w:rPr>
        <w:t>平常時における見守り体制の促進</w:t>
      </w:r>
    </w:p>
    <w:p w14:paraId="5C47057D" w14:textId="77777777" w:rsidR="006C66EE" w:rsidRDefault="00641B07" w:rsidP="004E6C45">
      <w:pPr>
        <w:ind w:left="738" w:hangingChars="300" w:hanging="738"/>
        <w:rPr>
          <w:sz w:val="24"/>
        </w:rPr>
      </w:pPr>
      <w:r>
        <w:rPr>
          <w:rFonts w:hint="eastAsia"/>
          <w:sz w:val="24"/>
        </w:rPr>
        <w:t xml:space="preserve">　　　　平常時から、要</w:t>
      </w:r>
      <w:r w:rsidR="00622AB3">
        <w:rPr>
          <w:rFonts w:hint="eastAsia"/>
          <w:sz w:val="24"/>
        </w:rPr>
        <w:t>支援護</w:t>
      </w:r>
      <w:r>
        <w:rPr>
          <w:rFonts w:hint="eastAsia"/>
          <w:sz w:val="24"/>
        </w:rPr>
        <w:t>に対する声かけ運動を展開するなど、個別支援者を中心とした見守り活動を行う。</w:t>
      </w:r>
    </w:p>
    <w:p w14:paraId="2BAA7529" w14:textId="77777777" w:rsidR="00622AB3" w:rsidRDefault="00641B07" w:rsidP="00E3167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（３）</w:t>
      </w:r>
      <w:r w:rsidR="00CD5C74">
        <w:rPr>
          <w:rFonts w:ascii="ＭＳ ゴシック" w:eastAsia="ＭＳ ゴシック" w:hAnsi="ＭＳ ゴシック" w:hint="eastAsia"/>
          <w:sz w:val="24"/>
        </w:rPr>
        <w:t>避難行動要支援者の避難誘導、救出・救護方法等の検討</w:t>
      </w:r>
    </w:p>
    <w:p w14:paraId="455D7D30" w14:textId="77777777" w:rsidR="00CD5C74" w:rsidRPr="00622AB3" w:rsidRDefault="00641B07" w:rsidP="00CD5C74">
      <w:pPr>
        <w:ind w:leftChars="300" w:left="648" w:firstLineChars="100" w:firstLine="246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避難行動要支援者に対する円滑な避難誘導や効果的な救出・救護活動等について予め検討し訓練等に反映させる。</w:t>
      </w:r>
    </w:p>
    <w:p w14:paraId="2E98655E" w14:textId="77777777" w:rsidR="00622AB3" w:rsidRDefault="00622AB3" w:rsidP="00E31676">
      <w:pPr>
        <w:rPr>
          <w:rFonts w:ascii="ＭＳ ゴシック" w:eastAsia="ＭＳ ゴシック" w:hAnsi="ＭＳ ゴシック"/>
          <w:sz w:val="24"/>
        </w:rPr>
      </w:pPr>
    </w:p>
    <w:p w14:paraId="27759334" w14:textId="77777777" w:rsidR="00707714" w:rsidRPr="00317EA4" w:rsidRDefault="00641B07" w:rsidP="00E31676">
      <w:pPr>
        <w:rPr>
          <w:rFonts w:ascii="ＭＳ ゴシック" w:eastAsia="ＭＳ ゴシック" w:hAnsi="ＭＳ ゴシック"/>
          <w:sz w:val="24"/>
        </w:rPr>
      </w:pPr>
      <w:r w:rsidRPr="00317EA4">
        <w:rPr>
          <w:rFonts w:ascii="ＭＳ ゴシック" w:eastAsia="ＭＳ ゴシック" w:hAnsi="ＭＳ ゴシック" w:hint="eastAsia"/>
          <w:sz w:val="24"/>
        </w:rPr>
        <w:t xml:space="preserve">13　</w:t>
      </w:r>
      <w:r w:rsidRPr="00317EA4">
        <w:rPr>
          <w:rFonts w:ascii="ＭＳ ゴシック" w:eastAsia="ＭＳ ゴシック" w:hAnsi="ＭＳ ゴシック"/>
          <w:sz w:val="24"/>
        </w:rPr>
        <w:t>他組織との連携</w:t>
      </w:r>
    </w:p>
    <w:p w14:paraId="649CF360" w14:textId="77777777" w:rsidR="00707714" w:rsidRPr="009B1F88" w:rsidRDefault="00641B07" w:rsidP="004E6C45">
      <w:pPr>
        <w:ind w:left="492" w:hangingChars="200" w:hanging="492"/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317EA4">
        <w:rPr>
          <w:rFonts w:hint="eastAsia"/>
          <w:sz w:val="24"/>
        </w:rPr>
        <w:t xml:space="preserve">　</w:t>
      </w:r>
      <w:r w:rsidRPr="009B1F88">
        <w:rPr>
          <w:sz w:val="24"/>
        </w:rPr>
        <w:t>防災訓練や災害時の応急活動については、他</w:t>
      </w:r>
      <w:r w:rsidRPr="009B1F88">
        <w:rPr>
          <w:rFonts w:hint="eastAsia"/>
          <w:sz w:val="24"/>
        </w:rPr>
        <w:t>の自主防災組織や災害ボランティア団体等と</w:t>
      </w:r>
      <w:r w:rsidRPr="009B1F88">
        <w:rPr>
          <w:sz w:val="24"/>
        </w:rPr>
        <w:t>連携を図るものとする。</w:t>
      </w:r>
    </w:p>
    <w:p w14:paraId="7431A0A2" w14:textId="77777777" w:rsidR="00707714" w:rsidRPr="009B1F88" w:rsidRDefault="00707714" w:rsidP="00E31676">
      <w:pPr>
        <w:rPr>
          <w:sz w:val="24"/>
        </w:rPr>
      </w:pPr>
    </w:p>
    <w:p w14:paraId="2EEC633C" w14:textId="77777777" w:rsidR="00707714" w:rsidRPr="00B47774" w:rsidRDefault="00641B07" w:rsidP="00E31676">
      <w:pPr>
        <w:rPr>
          <w:rFonts w:ascii="ＭＳ ゴシック" w:eastAsia="ＭＳ ゴシック" w:hAnsi="ＭＳ ゴシック"/>
          <w:sz w:val="24"/>
        </w:rPr>
      </w:pPr>
      <w:r w:rsidRPr="00B47774">
        <w:rPr>
          <w:rFonts w:ascii="ＭＳ ゴシック" w:eastAsia="ＭＳ ゴシック" w:hAnsi="ＭＳ ゴシック" w:hint="eastAsia"/>
          <w:sz w:val="24"/>
        </w:rPr>
        <w:t xml:space="preserve">14　</w:t>
      </w:r>
      <w:r w:rsidRPr="00B47774">
        <w:rPr>
          <w:rFonts w:ascii="ＭＳ ゴシック" w:eastAsia="ＭＳ ゴシック" w:hAnsi="ＭＳ ゴシック"/>
          <w:sz w:val="24"/>
        </w:rPr>
        <w:t>防災資機材等</w:t>
      </w:r>
      <w:r w:rsidR="00CD3FD0">
        <w:rPr>
          <w:rFonts w:ascii="ＭＳ ゴシック" w:eastAsia="ＭＳ ゴシック" w:hAnsi="ＭＳ ゴシック" w:hint="eastAsia"/>
          <w:sz w:val="24"/>
        </w:rPr>
        <w:t>の備蓄及び管理</w:t>
      </w:r>
    </w:p>
    <w:p w14:paraId="3DA7BC5B" w14:textId="77777777" w:rsidR="00E3622E" w:rsidRDefault="00707714" w:rsidP="00E31676">
      <w:pPr>
        <w:rPr>
          <w:sz w:val="24"/>
        </w:rPr>
      </w:pPr>
      <w:r w:rsidRPr="009B1F88">
        <w:rPr>
          <w:rFonts w:hint="eastAsia"/>
          <w:sz w:val="24"/>
        </w:rPr>
        <w:t xml:space="preserve">　　</w:t>
      </w:r>
      <w:r w:rsidR="00317EA4">
        <w:rPr>
          <w:rFonts w:hint="eastAsia"/>
          <w:sz w:val="24"/>
        </w:rPr>
        <w:t xml:space="preserve">　</w:t>
      </w:r>
      <w:r w:rsidR="00590008">
        <w:rPr>
          <w:sz w:val="24"/>
        </w:rPr>
        <w:t>防災資機材等を計画的に</w:t>
      </w:r>
      <w:r w:rsidR="00590008">
        <w:rPr>
          <w:rFonts w:hint="eastAsia"/>
          <w:sz w:val="24"/>
        </w:rPr>
        <w:t>整備</w:t>
      </w:r>
      <w:r w:rsidRPr="009B1F88">
        <w:rPr>
          <w:sz w:val="24"/>
        </w:rPr>
        <w:t>し、定期点検を実施する。</w:t>
      </w:r>
    </w:p>
    <w:p w14:paraId="66F1B471" w14:textId="77777777" w:rsidR="00430461" w:rsidRDefault="00641B07" w:rsidP="00E31676">
      <w:pPr>
        <w:rPr>
          <w:sz w:val="24"/>
        </w:rPr>
      </w:pPr>
      <w:r>
        <w:rPr>
          <w:rFonts w:hint="eastAsia"/>
          <w:sz w:val="24"/>
        </w:rPr>
        <w:t>（１）配備計画</w:t>
      </w:r>
    </w:p>
    <w:tbl>
      <w:tblPr>
        <w:tblW w:w="0" w:type="auto"/>
        <w:tblInd w:w="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46"/>
      </w:tblGrid>
      <w:tr w:rsidR="008D7F74" w14:paraId="170A50BD" w14:textId="77777777" w:rsidTr="005B285A">
        <w:tc>
          <w:tcPr>
            <w:tcW w:w="2210" w:type="dxa"/>
            <w:shd w:val="clear" w:color="auto" w:fill="auto"/>
            <w:vAlign w:val="center"/>
          </w:tcPr>
          <w:p w14:paraId="61A43488" w14:textId="77777777" w:rsidR="00680D84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区　分</w:t>
            </w:r>
          </w:p>
        </w:tc>
        <w:tc>
          <w:tcPr>
            <w:tcW w:w="5746" w:type="dxa"/>
            <w:shd w:val="clear" w:color="auto" w:fill="auto"/>
            <w:vAlign w:val="center"/>
          </w:tcPr>
          <w:p w14:paraId="73802B4E" w14:textId="77777777" w:rsidR="00680D84" w:rsidRPr="005B285A" w:rsidRDefault="00641B07" w:rsidP="005B285A">
            <w:pPr>
              <w:jc w:val="center"/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品　　　名</w:t>
            </w:r>
          </w:p>
        </w:tc>
      </w:tr>
      <w:tr w:rsidR="008D7F74" w14:paraId="2959A179" w14:textId="77777777" w:rsidTr="005B285A">
        <w:tc>
          <w:tcPr>
            <w:tcW w:w="2210" w:type="dxa"/>
            <w:shd w:val="clear" w:color="auto" w:fill="auto"/>
            <w:vAlign w:val="center"/>
          </w:tcPr>
          <w:p w14:paraId="01C830D1" w14:textId="77777777" w:rsidR="00680D84" w:rsidRPr="005B285A" w:rsidRDefault="00641B07" w:rsidP="0043046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情報収集･伝達用</w:t>
            </w:r>
          </w:p>
        </w:tc>
        <w:tc>
          <w:tcPr>
            <w:tcW w:w="5746" w:type="dxa"/>
            <w:shd w:val="clear" w:color="auto" w:fill="auto"/>
          </w:tcPr>
          <w:p w14:paraId="78056058" w14:textId="77777777" w:rsidR="00680D84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ハンドマイク、携帯用無線機、携帯用ラジオ、</w:t>
            </w:r>
          </w:p>
          <w:p w14:paraId="014E0670" w14:textId="77777777" w:rsidR="00680D84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携帯電話機用充電器、腕章等</w:t>
            </w:r>
          </w:p>
        </w:tc>
      </w:tr>
      <w:tr w:rsidR="008D7F74" w14:paraId="5E9A5834" w14:textId="77777777" w:rsidTr="005B285A">
        <w:tc>
          <w:tcPr>
            <w:tcW w:w="2210" w:type="dxa"/>
            <w:shd w:val="clear" w:color="auto" w:fill="auto"/>
            <w:vAlign w:val="center"/>
          </w:tcPr>
          <w:p w14:paraId="6E946DEE" w14:textId="77777777" w:rsidR="00680D84" w:rsidRPr="005B285A" w:rsidRDefault="00641B07" w:rsidP="0043046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初期消火用</w:t>
            </w:r>
          </w:p>
        </w:tc>
        <w:tc>
          <w:tcPr>
            <w:tcW w:w="5746" w:type="dxa"/>
            <w:shd w:val="clear" w:color="auto" w:fill="auto"/>
          </w:tcPr>
          <w:p w14:paraId="4F4A3A09" w14:textId="77777777" w:rsidR="00680D84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消火器、水バケツ、砂袋、可搬式小型動力ポンプ</w:t>
            </w:r>
          </w:p>
          <w:p w14:paraId="6DA14328" w14:textId="77777777" w:rsidR="00680D84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防火衣・ヘルメット、とび口等</w:t>
            </w:r>
          </w:p>
        </w:tc>
      </w:tr>
      <w:tr w:rsidR="008D7F74" w14:paraId="050EB45D" w14:textId="77777777" w:rsidTr="005B285A">
        <w:tc>
          <w:tcPr>
            <w:tcW w:w="2210" w:type="dxa"/>
            <w:shd w:val="clear" w:color="auto" w:fill="auto"/>
            <w:vAlign w:val="center"/>
          </w:tcPr>
          <w:p w14:paraId="6236BAB3" w14:textId="77777777" w:rsidR="00680D84" w:rsidRPr="005B285A" w:rsidRDefault="00641B07" w:rsidP="0043046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水防用</w:t>
            </w:r>
          </w:p>
        </w:tc>
        <w:tc>
          <w:tcPr>
            <w:tcW w:w="5746" w:type="dxa"/>
            <w:shd w:val="clear" w:color="auto" w:fill="auto"/>
          </w:tcPr>
          <w:p w14:paraId="68A54FDF" w14:textId="77777777" w:rsidR="00622DE4" w:rsidRPr="005B285A" w:rsidRDefault="00680D84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降雨シート、スコップ、ツルハシ、ロープ、</w:t>
            </w:r>
          </w:p>
          <w:p w14:paraId="28F61EF7" w14:textId="77777777" w:rsidR="00680D84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かけや、くい、土のう袋等</w:t>
            </w:r>
          </w:p>
        </w:tc>
      </w:tr>
      <w:tr w:rsidR="008D7F74" w14:paraId="6413844A" w14:textId="77777777" w:rsidTr="005B285A">
        <w:tc>
          <w:tcPr>
            <w:tcW w:w="2210" w:type="dxa"/>
            <w:shd w:val="clear" w:color="auto" w:fill="auto"/>
            <w:vAlign w:val="center"/>
          </w:tcPr>
          <w:p w14:paraId="202A03F7" w14:textId="77777777" w:rsidR="00680D84" w:rsidRPr="005B285A" w:rsidRDefault="00641B07" w:rsidP="0043046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救出用</w:t>
            </w:r>
          </w:p>
        </w:tc>
        <w:tc>
          <w:tcPr>
            <w:tcW w:w="5746" w:type="dxa"/>
            <w:shd w:val="clear" w:color="auto" w:fill="auto"/>
          </w:tcPr>
          <w:p w14:paraId="06E6ECB5" w14:textId="77777777" w:rsidR="00680D84" w:rsidRPr="005B285A" w:rsidRDefault="006C66EE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救命ボート、救命胴衣、</w:t>
            </w:r>
            <w:r w:rsidR="00641B07" w:rsidRPr="005B285A">
              <w:rPr>
                <w:rFonts w:hint="eastAsia"/>
                <w:sz w:val="24"/>
              </w:rPr>
              <w:t>バール、はしご、のこぎり、スコップ、なた、ジャッキ、ペンチ、ハンマー、ロープ、チェーンソー、エンジンカッター、チェンブロック、斧、一輪車、鉄パイプ、角材、防塵マスク等</w:t>
            </w:r>
          </w:p>
        </w:tc>
      </w:tr>
      <w:tr w:rsidR="008D7F74" w14:paraId="78122724" w14:textId="77777777" w:rsidTr="005B285A">
        <w:tc>
          <w:tcPr>
            <w:tcW w:w="2210" w:type="dxa"/>
            <w:shd w:val="clear" w:color="auto" w:fill="auto"/>
            <w:vAlign w:val="center"/>
          </w:tcPr>
          <w:p w14:paraId="5BC6EEFC" w14:textId="77777777" w:rsidR="00680D84" w:rsidRPr="005B285A" w:rsidRDefault="00641B07" w:rsidP="0043046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救護用</w:t>
            </w:r>
          </w:p>
        </w:tc>
        <w:tc>
          <w:tcPr>
            <w:tcW w:w="5746" w:type="dxa"/>
            <w:shd w:val="clear" w:color="auto" w:fill="auto"/>
          </w:tcPr>
          <w:p w14:paraId="79CB2D28" w14:textId="77777777" w:rsidR="00680D84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担架、救急セット、テント、毛布、シート</w:t>
            </w:r>
          </w:p>
          <w:p w14:paraId="02906227" w14:textId="77777777" w:rsidR="00430461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リヤカー</w:t>
            </w:r>
          </w:p>
        </w:tc>
      </w:tr>
      <w:tr w:rsidR="008D7F74" w14:paraId="24B5870E" w14:textId="77777777" w:rsidTr="005B285A">
        <w:tc>
          <w:tcPr>
            <w:tcW w:w="2210" w:type="dxa"/>
            <w:shd w:val="clear" w:color="auto" w:fill="auto"/>
            <w:vAlign w:val="center"/>
          </w:tcPr>
          <w:p w14:paraId="6B747A07" w14:textId="77777777" w:rsidR="00680D84" w:rsidRPr="005B285A" w:rsidRDefault="00641B07" w:rsidP="0043046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避難用</w:t>
            </w:r>
          </w:p>
        </w:tc>
        <w:tc>
          <w:tcPr>
            <w:tcW w:w="5746" w:type="dxa"/>
            <w:shd w:val="clear" w:color="auto" w:fill="auto"/>
          </w:tcPr>
          <w:p w14:paraId="6E7A4950" w14:textId="77777777" w:rsidR="00430461" w:rsidRPr="005B285A" w:rsidRDefault="00680D84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強力ライト、ハンドマイク、</w:t>
            </w:r>
            <w:r w:rsidR="00641B07" w:rsidRPr="005B285A">
              <w:rPr>
                <w:rFonts w:hint="eastAsia"/>
                <w:sz w:val="24"/>
              </w:rPr>
              <w:t>ロープ、</w:t>
            </w:r>
            <w:r w:rsidRPr="005B285A">
              <w:rPr>
                <w:rFonts w:hint="eastAsia"/>
                <w:sz w:val="24"/>
              </w:rPr>
              <w:t>警笛、</w:t>
            </w:r>
          </w:p>
          <w:p w14:paraId="645B7C1E" w14:textId="77777777" w:rsidR="00680D84" w:rsidRPr="005B285A" w:rsidRDefault="00641B07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投光器、発電機、</w:t>
            </w:r>
            <w:r w:rsidR="00430461" w:rsidRPr="005B285A">
              <w:rPr>
                <w:rFonts w:hint="eastAsia"/>
                <w:sz w:val="24"/>
              </w:rPr>
              <w:t>燃料、携帯用トイレ等</w:t>
            </w:r>
          </w:p>
        </w:tc>
      </w:tr>
      <w:tr w:rsidR="008D7F74" w14:paraId="0EBA5829" w14:textId="77777777" w:rsidTr="005B285A">
        <w:trPr>
          <w:trHeight w:val="299"/>
        </w:trPr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AFD19" w14:textId="77777777" w:rsidR="00680D84" w:rsidRPr="005B285A" w:rsidRDefault="00641B07" w:rsidP="00430461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給食・給水用</w:t>
            </w:r>
          </w:p>
        </w:tc>
        <w:tc>
          <w:tcPr>
            <w:tcW w:w="5746" w:type="dxa"/>
            <w:tcBorders>
              <w:bottom w:val="single" w:sz="4" w:space="0" w:color="auto"/>
            </w:tcBorders>
            <w:shd w:val="clear" w:color="auto" w:fill="auto"/>
          </w:tcPr>
          <w:p w14:paraId="379CA031" w14:textId="77777777" w:rsidR="00680D84" w:rsidRPr="005B285A" w:rsidRDefault="00430461" w:rsidP="00E31676">
            <w:pPr>
              <w:rPr>
                <w:sz w:val="24"/>
              </w:rPr>
            </w:pPr>
            <w:r w:rsidRPr="005B285A">
              <w:rPr>
                <w:rFonts w:hint="eastAsia"/>
                <w:sz w:val="24"/>
              </w:rPr>
              <w:t>コンロ、給水タンク、大なべ、炊飯器、食器等</w:t>
            </w:r>
          </w:p>
        </w:tc>
      </w:tr>
    </w:tbl>
    <w:p w14:paraId="1DD4E700" w14:textId="77777777" w:rsidR="00317EA4" w:rsidRDefault="00317EA4" w:rsidP="00E31676">
      <w:pPr>
        <w:rPr>
          <w:sz w:val="24"/>
        </w:rPr>
      </w:pPr>
    </w:p>
    <w:p w14:paraId="0BAEB721" w14:textId="77777777" w:rsidR="00317EA4" w:rsidRDefault="00430461" w:rsidP="00E31676">
      <w:pPr>
        <w:rPr>
          <w:sz w:val="24"/>
        </w:rPr>
      </w:pPr>
      <w:r>
        <w:rPr>
          <w:rFonts w:hint="eastAsia"/>
          <w:sz w:val="24"/>
        </w:rPr>
        <w:t>（２）定期点検</w:t>
      </w:r>
    </w:p>
    <w:p w14:paraId="48B43572" w14:textId="77777777" w:rsidR="00680D84" w:rsidRDefault="00430461" w:rsidP="00E31676">
      <w:pPr>
        <w:rPr>
          <w:sz w:val="24"/>
        </w:rPr>
      </w:pPr>
      <w:r>
        <w:rPr>
          <w:rFonts w:hint="eastAsia"/>
          <w:sz w:val="24"/>
        </w:rPr>
        <w:t xml:space="preserve">　　　　防災の日（９月１日）を全資機材の点検日とする。</w:t>
      </w:r>
    </w:p>
    <w:p w14:paraId="447322B1" w14:textId="77777777" w:rsidR="00317EA4" w:rsidRDefault="00317EA4" w:rsidP="00E31676">
      <w:pPr>
        <w:rPr>
          <w:sz w:val="24"/>
        </w:rPr>
      </w:pPr>
    </w:p>
    <w:p w14:paraId="1006B6B2" w14:textId="77777777" w:rsidR="00317EA4" w:rsidRDefault="00641B07" w:rsidP="00E31676">
      <w:pPr>
        <w:rPr>
          <w:sz w:val="24"/>
        </w:rPr>
      </w:pPr>
      <w:r>
        <w:rPr>
          <w:rFonts w:hint="eastAsia"/>
          <w:sz w:val="24"/>
        </w:rPr>
        <w:t>【参考資料】</w:t>
      </w:r>
    </w:p>
    <w:p w14:paraId="6C9B8EB2" w14:textId="77777777" w:rsidR="00317EA4" w:rsidRDefault="00641B07" w:rsidP="00E31676">
      <w:pPr>
        <w:rPr>
          <w:sz w:val="24"/>
        </w:rPr>
      </w:pPr>
      <w:r>
        <w:rPr>
          <w:rFonts w:hint="eastAsia"/>
          <w:sz w:val="24"/>
        </w:rPr>
        <w:t xml:space="preserve">別紙１　　</w:t>
      </w:r>
      <w:r w:rsidR="004E6C45" w:rsidRPr="004E6C45">
        <w:rPr>
          <w:rFonts w:ascii="ＭＳ 明朝" w:hAnsi="ＭＳ 明朝" w:hint="eastAsia"/>
          <w:sz w:val="24"/>
          <w:lang w:eastAsia="zh-TW"/>
        </w:rPr>
        <w:t>自主防災組織【地震想定】防災訓練（例）</w:t>
      </w:r>
    </w:p>
    <w:p w14:paraId="26BE402C" w14:textId="77777777" w:rsidR="00317EA4" w:rsidRPr="00680D84" w:rsidRDefault="00641B07" w:rsidP="00E31676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hint="eastAsia"/>
          <w:sz w:val="24"/>
        </w:rPr>
        <w:t xml:space="preserve">別紙２　　</w:t>
      </w:r>
      <w:r w:rsidR="004E6C45" w:rsidRPr="004E6C45">
        <w:rPr>
          <w:rFonts w:ascii="ＭＳ 明朝" w:hAnsi="ＭＳ 明朝" w:hint="eastAsia"/>
          <w:sz w:val="24"/>
          <w:lang w:eastAsia="zh-TW"/>
        </w:rPr>
        <w:t>自主防災組織【水害想定】防災訓練（例）</w:t>
      </w:r>
    </w:p>
    <w:p w14:paraId="6BB0950C" w14:textId="77777777" w:rsidR="004E6C45" w:rsidRPr="004C5D16" w:rsidRDefault="00641B07" w:rsidP="004C5D16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>
        <w:rPr>
          <w:sz w:val="24"/>
        </w:rPr>
        <w:br w:type="page"/>
      </w:r>
      <w:r>
        <w:rPr>
          <w:rFonts w:ascii="HGP創英角ﾎﾟｯﾌﾟ体" w:eastAsia="HGP創英角ﾎﾟｯﾌﾟ体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CFA6413" wp14:editId="4CDDFD3A">
                <wp:simplePos x="0" y="0"/>
                <wp:positionH relativeFrom="column">
                  <wp:posOffset>0</wp:posOffset>
                </wp:positionH>
                <wp:positionV relativeFrom="paragraph">
                  <wp:posOffset>-467360</wp:posOffset>
                </wp:positionV>
                <wp:extent cx="832485" cy="350520"/>
                <wp:effectExtent l="5080" t="5080" r="10160" b="6350"/>
                <wp:wrapNone/>
                <wp:docPr id="5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E3CA9" w14:textId="77777777" w:rsidR="006C66EE" w:rsidRPr="00784821" w:rsidRDefault="00641B07" w:rsidP="00784821">
                            <w:pPr>
                              <w:spacing w:line="44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78482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A6413" id="Rectangle 37" o:spid="_x0000_s1033" style="position:absolute;left:0;text-align:left;margin-left:0;margin-top:-36.8pt;width:65.55pt;height:27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">
                <v:textbox inset="5.85pt,.7pt,5.85pt,.7pt">
                  <w:txbxContent>
                    <w:p w14:paraId="33BE3CA9" w14:textId="77777777" w:rsidR="006C66EE" w:rsidRPr="00784821" w:rsidRDefault="00641B07" w:rsidP="00784821">
                      <w:pPr>
                        <w:spacing w:line="440" w:lineRule="exact"/>
                        <w:rPr>
                          <w:sz w:val="32"/>
                          <w:szCs w:val="32"/>
                        </w:rPr>
                      </w:pPr>
                      <w:r w:rsidRPr="00784821">
                        <w:rPr>
                          <w:rFonts w:hint="eastAsia"/>
                          <w:sz w:val="32"/>
                          <w:szCs w:val="32"/>
                        </w:rPr>
                        <w:t>別紙１</w:t>
                      </w:r>
                    </w:p>
                  </w:txbxContent>
                </v:textbox>
              </v:rect>
            </w:pict>
          </mc:Fallback>
        </mc:AlternateContent>
      </w:r>
      <w:r w:rsidR="004E6C45"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自主防災組織</w:t>
      </w:r>
      <w:r w:rsidR="004E6C45" w:rsidRPr="00F97E00">
        <w:rPr>
          <w:rFonts w:ascii="HGP創英角ﾎﾟｯﾌﾟ体" w:eastAsia="HGP創英角ﾎﾟｯﾌﾟ体" w:hAnsi="ＭＳ ゴシック" w:hint="eastAsia"/>
          <w:sz w:val="28"/>
          <w:szCs w:val="28"/>
          <w:lang w:eastAsia="zh-TW"/>
        </w:rPr>
        <w:t>【地震想定】</w:t>
      </w:r>
      <w:r w:rsidR="004E6C45"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防災訓練（例）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5898"/>
        <w:gridCol w:w="2266"/>
      </w:tblGrid>
      <w:tr w:rsidR="008D7F74" w14:paraId="7A4E06EA" w14:textId="77777777" w:rsidTr="005B285A">
        <w:tc>
          <w:tcPr>
            <w:tcW w:w="906" w:type="dxa"/>
            <w:shd w:val="clear" w:color="auto" w:fill="auto"/>
          </w:tcPr>
          <w:p w14:paraId="7052EEFC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時　間</w:t>
            </w:r>
          </w:p>
        </w:tc>
        <w:tc>
          <w:tcPr>
            <w:tcW w:w="6045" w:type="dxa"/>
            <w:shd w:val="clear" w:color="auto" w:fill="auto"/>
          </w:tcPr>
          <w:p w14:paraId="38A71CAE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内　　容</w:t>
            </w:r>
          </w:p>
        </w:tc>
        <w:tc>
          <w:tcPr>
            <w:tcW w:w="2317" w:type="dxa"/>
            <w:shd w:val="clear" w:color="auto" w:fill="auto"/>
          </w:tcPr>
          <w:p w14:paraId="7E03FEAC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8D7F74" w14:paraId="45A5BD45" w14:textId="77777777" w:rsidTr="005B285A">
        <w:tc>
          <w:tcPr>
            <w:tcW w:w="906" w:type="dxa"/>
            <w:shd w:val="clear" w:color="auto" w:fill="auto"/>
          </w:tcPr>
          <w:p w14:paraId="1E6C37B8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8：00</w:t>
            </w:r>
          </w:p>
        </w:tc>
        <w:tc>
          <w:tcPr>
            <w:tcW w:w="6045" w:type="dxa"/>
            <w:shd w:val="clear" w:color="auto" w:fill="auto"/>
          </w:tcPr>
          <w:p w14:paraId="38A2594C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※防災行政無線若しくはハンドマイク等で訓練の事前予告をする</w:t>
            </w:r>
          </w:p>
        </w:tc>
        <w:tc>
          <w:tcPr>
            <w:tcW w:w="2317" w:type="dxa"/>
            <w:shd w:val="clear" w:color="auto" w:fill="auto"/>
          </w:tcPr>
          <w:p w14:paraId="47488F14" w14:textId="77777777" w:rsidR="004E6C45" w:rsidRPr="005B285A" w:rsidRDefault="00AD359A" w:rsidP="00680D8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自衛消防隊</w:t>
            </w:r>
            <w:r w:rsidR="00641B07" w:rsidRPr="005B285A">
              <w:rPr>
                <w:rFonts w:ascii="ＭＳ Ｐ明朝" w:eastAsia="ＭＳ Ｐ明朝" w:hAnsi="ＭＳ Ｐ明朝" w:hint="eastAsia"/>
              </w:rPr>
              <w:t>などに依頼</w:t>
            </w:r>
          </w:p>
        </w:tc>
      </w:tr>
      <w:tr w:rsidR="008D7F74" w14:paraId="2A4851C2" w14:textId="77777777" w:rsidTr="005B285A">
        <w:tc>
          <w:tcPr>
            <w:tcW w:w="906" w:type="dxa"/>
            <w:shd w:val="clear" w:color="auto" w:fill="auto"/>
          </w:tcPr>
          <w:p w14:paraId="025AD317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9：00</w:t>
            </w:r>
          </w:p>
        </w:tc>
        <w:tc>
          <w:tcPr>
            <w:tcW w:w="6045" w:type="dxa"/>
            <w:shd w:val="clear" w:color="auto" w:fill="auto"/>
          </w:tcPr>
          <w:p w14:paraId="7160D6B8" w14:textId="77777777" w:rsidR="004E6C45" w:rsidRPr="005B285A" w:rsidRDefault="00AD359A" w:rsidP="00680D8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【栗東</w:t>
            </w:r>
            <w:r w:rsidR="00641B07" w:rsidRPr="005B285A">
              <w:rPr>
                <w:rFonts w:ascii="ＭＳ Ｐゴシック" w:eastAsia="ＭＳ Ｐゴシック" w:hAnsi="ＭＳ Ｐゴシック" w:hint="eastAsia"/>
              </w:rPr>
              <w:t>市内で震度6弱の地震発生】</w:t>
            </w:r>
          </w:p>
        </w:tc>
        <w:tc>
          <w:tcPr>
            <w:tcW w:w="2317" w:type="dxa"/>
            <w:shd w:val="clear" w:color="auto" w:fill="auto"/>
          </w:tcPr>
          <w:p w14:paraId="2B1A47FC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地震発生までは、全員が自宅待機</w:t>
            </w:r>
          </w:p>
        </w:tc>
      </w:tr>
      <w:tr w:rsidR="008D7F74" w14:paraId="6E9FA4D7" w14:textId="77777777" w:rsidTr="005B285A">
        <w:tc>
          <w:tcPr>
            <w:tcW w:w="906" w:type="dxa"/>
            <w:shd w:val="clear" w:color="auto" w:fill="auto"/>
          </w:tcPr>
          <w:p w14:paraId="337556B2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9：05</w:t>
            </w:r>
          </w:p>
        </w:tc>
        <w:tc>
          <w:tcPr>
            <w:tcW w:w="6045" w:type="dxa"/>
            <w:shd w:val="clear" w:color="auto" w:fill="auto"/>
          </w:tcPr>
          <w:p w14:paraId="378BAEA0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避難誘導班</w:t>
            </w:r>
            <w:r w:rsidR="00AD359A">
              <w:rPr>
                <w:rFonts w:ascii="ＭＳ Ｐ明朝" w:eastAsia="ＭＳ Ｐ明朝" w:hAnsi="ＭＳ Ｐ明朝" w:hint="eastAsia"/>
              </w:rPr>
              <w:t>は、自主的に各班</w:t>
            </w:r>
            <w:r w:rsidRPr="005B285A">
              <w:rPr>
                <w:rFonts w:ascii="ＭＳ Ｐ明朝" w:eastAsia="ＭＳ Ｐ明朝" w:hAnsi="ＭＳ Ｐ明朝" w:hint="eastAsia"/>
              </w:rPr>
              <w:t>の居住者の安否確認を開始</w:t>
            </w:r>
          </w:p>
          <w:p w14:paraId="04B7004D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・所定の様式により全戸を回り本部へ報告する。</w:t>
            </w:r>
          </w:p>
          <w:p w14:paraId="7B934B15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　　一人一人所在確認できたか不明かをチェックする。</w:t>
            </w:r>
          </w:p>
          <w:p w14:paraId="5CB45EE9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　　ケガ人がいた場合は、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本部</w:t>
            </w:r>
            <w:r w:rsidRPr="005B285A">
              <w:rPr>
                <w:rFonts w:ascii="ＭＳ Ｐ明朝" w:eastAsia="ＭＳ Ｐ明朝" w:hAnsi="ＭＳ Ｐ明朝" w:hint="eastAsia"/>
              </w:rPr>
              <w:t>に応援を求める。</w:t>
            </w:r>
          </w:p>
          <w:p w14:paraId="0EA9FB45" w14:textId="77777777" w:rsidR="004E6C45" w:rsidRPr="005B285A" w:rsidRDefault="00641B07" w:rsidP="005B285A">
            <w:pPr>
              <w:ind w:left="432" w:hangingChars="200" w:hanging="432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避難誘導班</w:t>
            </w:r>
            <w:r w:rsidRPr="005B285A">
              <w:rPr>
                <w:rFonts w:ascii="ＭＳ Ｐ明朝" w:eastAsia="ＭＳ Ｐ明朝" w:hAnsi="ＭＳ Ｐ明朝" w:hint="eastAsia"/>
              </w:rPr>
              <w:t>は、事前に各隣保３～</w:t>
            </w:r>
            <w:r w:rsidR="00714363" w:rsidRPr="005B285A">
              <w:rPr>
                <w:rFonts w:ascii="ＭＳ Ｐ明朝" w:eastAsia="ＭＳ Ｐ明朝" w:hAnsi="ＭＳ Ｐ明朝" w:hint="eastAsia"/>
              </w:rPr>
              <w:t>４</w:t>
            </w:r>
            <w:r w:rsidRPr="005B285A">
              <w:rPr>
                <w:rFonts w:ascii="ＭＳ Ｐ明朝" w:eastAsia="ＭＳ Ｐ明朝" w:hAnsi="ＭＳ Ｐ明朝" w:hint="eastAsia"/>
              </w:rPr>
              <w:t>名配備し、複数で安否確認を行う。</w:t>
            </w:r>
          </w:p>
        </w:tc>
        <w:tc>
          <w:tcPr>
            <w:tcW w:w="2317" w:type="dxa"/>
            <w:shd w:val="clear" w:color="auto" w:fill="auto"/>
          </w:tcPr>
          <w:p w14:paraId="2A194BC0" w14:textId="77777777" w:rsidR="004E6C45" w:rsidRPr="005B285A" w:rsidRDefault="002B6799" w:rsidP="00680D8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事前に住民</w:t>
            </w:r>
            <w:r w:rsidR="00641B07" w:rsidRPr="005B285A">
              <w:rPr>
                <w:rFonts w:ascii="ＭＳ Ｐ明朝" w:eastAsia="ＭＳ Ｐ明朝" w:hAnsi="ＭＳ Ｐ明朝" w:hint="eastAsia"/>
              </w:rPr>
              <w:t>同意の元に家族名簿を作成し、</w:t>
            </w:r>
            <w:r>
              <w:rPr>
                <w:rFonts w:ascii="ＭＳ Ｐ明朝" w:eastAsia="ＭＳ Ｐ明朝" w:hAnsi="ＭＳ Ｐ明朝" w:hint="eastAsia"/>
              </w:rPr>
              <w:t>一人ひとり</w:t>
            </w:r>
            <w:r w:rsidR="00641B07" w:rsidRPr="005B285A">
              <w:rPr>
                <w:rFonts w:ascii="ＭＳ Ｐ明朝" w:eastAsia="ＭＳ Ｐ明朝" w:hAnsi="ＭＳ Ｐ明朝" w:hint="eastAsia"/>
              </w:rPr>
              <w:t>チェックする。</w:t>
            </w:r>
          </w:p>
          <w:p w14:paraId="277BDBBE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所在確認</w:t>
            </w:r>
          </w:p>
          <w:p w14:paraId="55A9DD71" w14:textId="77777777" w:rsidR="004E6C45" w:rsidRPr="005B285A" w:rsidRDefault="00641B07" w:rsidP="00680D8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B285A">
              <w:rPr>
                <w:rFonts w:ascii="ＭＳ Ｐ明朝" w:eastAsia="ＭＳ Ｐ明朝" w:hAnsi="ＭＳ Ｐ明朝" w:hint="eastAsia"/>
                <w:sz w:val="20"/>
                <w:szCs w:val="20"/>
              </w:rPr>
              <w:t>（自宅、避難所、その他）</w:t>
            </w:r>
          </w:p>
          <w:p w14:paraId="70A11496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所在不明</w:t>
            </w:r>
          </w:p>
        </w:tc>
      </w:tr>
      <w:tr w:rsidR="008D7F74" w14:paraId="2CCCB066" w14:textId="77777777" w:rsidTr="005B285A">
        <w:tc>
          <w:tcPr>
            <w:tcW w:w="906" w:type="dxa"/>
            <w:shd w:val="clear" w:color="auto" w:fill="auto"/>
          </w:tcPr>
          <w:p w14:paraId="7D83D11A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9：10</w:t>
            </w:r>
          </w:p>
        </w:tc>
        <w:tc>
          <w:tcPr>
            <w:tcW w:w="6045" w:type="dxa"/>
            <w:shd w:val="clear" w:color="auto" w:fill="auto"/>
          </w:tcPr>
          <w:p w14:paraId="44F9BC2B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自主防災会役員</w:t>
            </w:r>
            <w:r w:rsidR="00714363" w:rsidRPr="005B285A">
              <w:rPr>
                <w:rFonts w:ascii="ＭＳ Ｐ明朝" w:eastAsia="ＭＳ Ｐ明朝" w:hAnsi="ＭＳ Ｐ明朝" w:hint="eastAsia"/>
              </w:rPr>
              <w:t>と</w:t>
            </w:r>
            <w:r w:rsidR="00714363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総務情報班</w:t>
            </w:r>
            <w:r w:rsidRPr="005B285A">
              <w:rPr>
                <w:rFonts w:ascii="ＭＳ Ｐ明朝" w:eastAsia="ＭＳ Ｐ明朝" w:hAnsi="ＭＳ Ｐ明朝" w:hint="eastAsia"/>
              </w:rPr>
              <w:t>は、</w:t>
            </w:r>
            <w:r w:rsidR="00326DC0" w:rsidRPr="005B285A">
              <w:rPr>
                <w:rFonts w:ascii="ＭＳ Ｐ明朝" w:eastAsia="ＭＳ Ｐ明朝" w:hAnsi="ＭＳ Ｐ明朝" w:hint="eastAsia"/>
              </w:rPr>
              <w:t>自主的に</w:t>
            </w:r>
            <w:r w:rsidRPr="005B285A">
              <w:rPr>
                <w:rFonts w:ascii="ＭＳ Ｐ明朝" w:eastAsia="ＭＳ Ｐ明朝" w:hAnsi="ＭＳ Ｐ明朝" w:hint="eastAsia"/>
              </w:rPr>
              <w:t>会館に集合</w:t>
            </w:r>
          </w:p>
          <w:p w14:paraId="3BB4A2DA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会長</w:t>
            </w:r>
            <w:r w:rsidR="002B6799">
              <w:rPr>
                <w:rFonts w:ascii="ＭＳ Ｐ明朝" w:eastAsia="ＭＳ Ｐ明朝" w:hAnsi="ＭＳ Ｐ明朝" w:hint="eastAsia"/>
              </w:rPr>
              <w:t>は、○○自治会</w:t>
            </w:r>
            <w:r w:rsidRPr="005B285A">
              <w:rPr>
                <w:rFonts w:ascii="ＭＳ Ｐ明朝" w:eastAsia="ＭＳ Ｐ明朝" w:hAnsi="ＭＳ Ｐ明朝" w:hint="eastAsia"/>
              </w:rPr>
              <w:t>災害対策本部の設置を宣言</w:t>
            </w:r>
          </w:p>
          <w:p w14:paraId="1BD847E2" w14:textId="77777777" w:rsidR="004E6C45" w:rsidRPr="005B285A" w:rsidRDefault="00326DC0" w:rsidP="005B285A">
            <w:pPr>
              <w:ind w:left="432" w:hangingChars="200" w:hanging="432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・直ちに「総務情報</w:t>
            </w:r>
            <w:r w:rsidR="00641B07" w:rsidRPr="005B285A">
              <w:rPr>
                <w:rFonts w:ascii="ＭＳ Ｐ明朝" w:eastAsia="ＭＳ Ｐ明朝" w:hAnsi="ＭＳ Ｐ明朝" w:hint="eastAsia"/>
              </w:rPr>
              <w:t>班」「水防消火班」「救出救護班」「避難誘導班」「給食給水班」を設置する。</w:t>
            </w:r>
          </w:p>
          <w:p w14:paraId="534A75E7" w14:textId="77777777" w:rsidR="004E6C45" w:rsidRPr="005B285A" w:rsidRDefault="00641B07" w:rsidP="005B285A">
            <w:pPr>
              <w:ind w:left="173" w:hangingChars="80" w:hanging="173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="00BE40EC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総務情報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班</w:t>
            </w:r>
            <w:r w:rsidRPr="005B285A">
              <w:rPr>
                <w:rFonts w:ascii="ＭＳ Ｐ明朝" w:eastAsia="ＭＳ Ｐ明朝" w:hAnsi="ＭＳ Ｐ明朝" w:hint="eastAsia"/>
              </w:rPr>
              <w:t>は、住民の安否情報などを集約し、定期的に会長へ報告すると共に、必要に応じて行政機関へも連絡する。</w:t>
            </w:r>
          </w:p>
          <w:p w14:paraId="6A99FFB9" w14:textId="77777777" w:rsidR="004E6C45" w:rsidRPr="005B285A" w:rsidRDefault="00641B07" w:rsidP="005B285A">
            <w:pPr>
              <w:ind w:left="216" w:hangingChars="100" w:hanging="216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救出救護班</w:t>
            </w:r>
            <w:r w:rsidR="002B6799">
              <w:rPr>
                <w:rFonts w:ascii="ＭＳ Ｐ明朝" w:eastAsia="ＭＳ Ｐ明朝" w:hAnsi="ＭＳ Ｐ明朝" w:hint="eastAsia"/>
              </w:rPr>
              <w:t>は、自治会</w:t>
            </w:r>
            <w:r w:rsidRPr="005B285A">
              <w:rPr>
                <w:rFonts w:ascii="ＭＳ Ｐ明朝" w:eastAsia="ＭＳ Ｐ明朝" w:hAnsi="ＭＳ Ｐ明朝" w:hint="eastAsia"/>
              </w:rPr>
              <w:t>内を巡回し被害の程度を確認すると共に、必要に応じて救助・救護活動に当たる。</w:t>
            </w:r>
          </w:p>
        </w:tc>
        <w:tc>
          <w:tcPr>
            <w:tcW w:w="2317" w:type="dxa"/>
            <w:shd w:val="clear" w:color="auto" w:fill="auto"/>
          </w:tcPr>
          <w:p w14:paraId="30F4501F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地震の場合、予め一定震度で、連絡がなくても本部設置と安否確認の開始を取決めておく。</w:t>
            </w:r>
          </w:p>
          <w:p w14:paraId="27B28F07" w14:textId="77777777" w:rsidR="004E6C45" w:rsidRPr="005B285A" w:rsidRDefault="004E6C45" w:rsidP="00680D84">
            <w:pPr>
              <w:rPr>
                <w:rFonts w:ascii="ＭＳ Ｐ明朝" w:eastAsia="ＭＳ Ｐ明朝" w:hAnsi="ＭＳ Ｐ明朝"/>
              </w:rPr>
            </w:pPr>
          </w:p>
          <w:p w14:paraId="0825CA40" w14:textId="77777777" w:rsidR="004E6C45" w:rsidRPr="005B285A" w:rsidRDefault="00641B07" w:rsidP="002B6799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市は震度</w:t>
            </w:r>
            <w:r w:rsidR="002B6799">
              <w:rPr>
                <w:rFonts w:ascii="ＭＳ Ｐ明朝" w:eastAsia="ＭＳ Ｐ明朝" w:hAnsi="ＭＳ Ｐ明朝"/>
              </w:rPr>
              <w:t>6</w:t>
            </w:r>
            <w:r w:rsidR="002B6799">
              <w:rPr>
                <w:rFonts w:ascii="ＭＳ Ｐ明朝" w:eastAsia="ＭＳ Ｐ明朝" w:hAnsi="ＭＳ Ｐ明朝" w:hint="eastAsia"/>
              </w:rPr>
              <w:t>弱</w:t>
            </w:r>
            <w:r w:rsidRPr="005B285A">
              <w:rPr>
                <w:rFonts w:ascii="ＭＳ Ｐ明朝" w:eastAsia="ＭＳ Ｐ明朝" w:hAnsi="ＭＳ Ｐ明朝" w:hint="eastAsia"/>
              </w:rPr>
              <w:t>で、災害対策本部を自動設置することになっている。</w:t>
            </w:r>
          </w:p>
        </w:tc>
      </w:tr>
      <w:tr w:rsidR="008D7F74" w14:paraId="35F561A2" w14:textId="77777777" w:rsidTr="005B285A">
        <w:tc>
          <w:tcPr>
            <w:tcW w:w="906" w:type="dxa"/>
            <w:shd w:val="clear" w:color="auto" w:fill="auto"/>
          </w:tcPr>
          <w:p w14:paraId="439806E8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9：20</w:t>
            </w:r>
          </w:p>
        </w:tc>
        <w:tc>
          <w:tcPr>
            <w:tcW w:w="6045" w:type="dxa"/>
            <w:shd w:val="clear" w:color="auto" w:fill="auto"/>
          </w:tcPr>
          <w:p w14:paraId="3A4DC18E" w14:textId="77777777" w:rsidR="004E6C45" w:rsidRPr="005B285A" w:rsidRDefault="00641B07" w:rsidP="005B285A">
            <w:pPr>
              <w:ind w:left="432" w:hangingChars="200" w:hanging="432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給食給水班</w:t>
            </w:r>
            <w:r w:rsidRPr="005B285A">
              <w:rPr>
                <w:rFonts w:ascii="ＭＳ Ｐ明朝" w:eastAsia="ＭＳ Ｐ明朝" w:hAnsi="ＭＳ Ｐ明朝" w:hint="eastAsia"/>
              </w:rPr>
              <w:t>は、会長の命令により炊き出しを開始する。</w:t>
            </w:r>
          </w:p>
        </w:tc>
        <w:tc>
          <w:tcPr>
            <w:tcW w:w="2317" w:type="dxa"/>
            <w:shd w:val="clear" w:color="auto" w:fill="auto"/>
          </w:tcPr>
          <w:p w14:paraId="5407452B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α米を使用する訓練</w:t>
            </w:r>
          </w:p>
        </w:tc>
      </w:tr>
      <w:tr w:rsidR="008D7F74" w14:paraId="09CEBA6E" w14:textId="77777777" w:rsidTr="005B285A">
        <w:tc>
          <w:tcPr>
            <w:tcW w:w="906" w:type="dxa"/>
            <w:shd w:val="clear" w:color="auto" w:fill="auto"/>
          </w:tcPr>
          <w:p w14:paraId="21AF439E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9：30</w:t>
            </w:r>
          </w:p>
        </w:tc>
        <w:tc>
          <w:tcPr>
            <w:tcW w:w="6045" w:type="dxa"/>
            <w:shd w:val="clear" w:color="auto" w:fill="auto"/>
          </w:tcPr>
          <w:p w14:paraId="5BC1CDFA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避難誘導班</w:t>
            </w:r>
            <w:r w:rsidR="002B6799">
              <w:rPr>
                <w:rFonts w:ascii="ＭＳ Ｐ明朝" w:eastAsia="ＭＳ Ｐ明朝" w:hAnsi="ＭＳ Ｐ明朝" w:hint="eastAsia"/>
              </w:rPr>
              <w:t>から住</w:t>
            </w:r>
            <w:r w:rsidRPr="005B285A">
              <w:rPr>
                <w:rFonts w:ascii="ＭＳ Ｐ明朝" w:eastAsia="ＭＳ Ｐ明朝" w:hAnsi="ＭＳ Ｐ明朝" w:hint="eastAsia"/>
              </w:rPr>
              <w:t>民の安否情報が届き始める。</w:t>
            </w:r>
          </w:p>
          <w:p w14:paraId="3507D7E6" w14:textId="77777777" w:rsidR="004E6C45" w:rsidRPr="005B285A" w:rsidRDefault="00641B07" w:rsidP="005B285A">
            <w:pPr>
              <w:ind w:left="432" w:hangingChars="200" w:hanging="432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="00BE40EC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総務情報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班</w:t>
            </w:r>
            <w:r w:rsidR="002B6799">
              <w:rPr>
                <w:rFonts w:ascii="ＭＳ Ｐ明朝" w:eastAsia="ＭＳ Ｐ明朝" w:hAnsi="ＭＳ Ｐ明朝" w:hint="eastAsia"/>
              </w:rPr>
              <w:t>は、住</w:t>
            </w:r>
            <w:r w:rsidRPr="005B285A">
              <w:rPr>
                <w:rFonts w:ascii="ＭＳ Ｐ明朝" w:eastAsia="ＭＳ Ｐ明朝" w:hAnsi="ＭＳ Ｐ明朝" w:hint="eastAsia"/>
              </w:rPr>
              <w:t>民の安否情報等の記録をとる。</w:t>
            </w:r>
          </w:p>
          <w:p w14:paraId="08F25180" w14:textId="77777777" w:rsidR="004E6C45" w:rsidRPr="005B285A" w:rsidRDefault="004C5D16" w:rsidP="005B285A">
            <w:pPr>
              <w:ind w:leftChars="1" w:left="218" w:hangingChars="100" w:hanging="21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【Ａ班</w:t>
            </w:r>
            <w:r w:rsidR="00641B07" w:rsidRPr="005B285A">
              <w:rPr>
                <w:rFonts w:ascii="ＭＳ Ｐゴシック" w:eastAsia="ＭＳ Ｐゴシック" w:hAnsi="ＭＳ Ｐゴシック" w:hint="eastAsia"/>
              </w:rPr>
              <w:t>で火災発生の知らせが入る】</w:t>
            </w:r>
          </w:p>
        </w:tc>
        <w:tc>
          <w:tcPr>
            <w:tcW w:w="2317" w:type="dxa"/>
            <w:shd w:val="clear" w:color="auto" w:fill="auto"/>
          </w:tcPr>
          <w:p w14:paraId="532D3ECA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隣保単位で報告までの所要時間を計測する。</w:t>
            </w:r>
            <w:r w:rsidRPr="005B285A">
              <w:rPr>
                <w:rFonts w:ascii="ＭＳ Ｐ明朝" w:eastAsia="ＭＳ Ｐ明朝" w:hAnsi="ＭＳ Ｐ明朝" w:hint="eastAsia"/>
                <w:sz w:val="18"/>
                <w:szCs w:val="18"/>
              </w:rPr>
              <w:t>（今後の目安となる）</w:t>
            </w:r>
          </w:p>
        </w:tc>
      </w:tr>
      <w:tr w:rsidR="008D7F74" w14:paraId="01CABD73" w14:textId="77777777" w:rsidTr="005B285A">
        <w:tc>
          <w:tcPr>
            <w:tcW w:w="906" w:type="dxa"/>
            <w:shd w:val="clear" w:color="auto" w:fill="auto"/>
          </w:tcPr>
          <w:p w14:paraId="5AD2C8C7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9：45</w:t>
            </w:r>
          </w:p>
        </w:tc>
        <w:tc>
          <w:tcPr>
            <w:tcW w:w="6045" w:type="dxa"/>
            <w:shd w:val="clear" w:color="auto" w:fill="auto"/>
          </w:tcPr>
          <w:p w14:paraId="636D6AAF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水防消火班</w:t>
            </w:r>
            <w:r w:rsidR="004C5D16">
              <w:rPr>
                <w:rFonts w:ascii="ＭＳ Ｐ明朝" w:eastAsia="ＭＳ Ｐ明朝" w:hAnsi="ＭＳ Ｐ明朝" w:hint="eastAsia"/>
              </w:rPr>
              <w:t>は、Ａ班</w:t>
            </w:r>
            <w:r w:rsidRPr="005B285A">
              <w:rPr>
                <w:rFonts w:ascii="ＭＳ Ｐ明朝" w:eastAsia="ＭＳ Ｐ明朝" w:hAnsi="ＭＳ Ｐ明朝" w:hint="eastAsia"/>
              </w:rPr>
              <w:t>へ駆けつけ消火活動を行う。</w:t>
            </w:r>
          </w:p>
          <w:p w14:paraId="77A2A718" w14:textId="77777777" w:rsidR="004E6C45" w:rsidRPr="005B285A" w:rsidRDefault="00641B07" w:rsidP="005B285A">
            <w:pPr>
              <w:ind w:left="432" w:hangingChars="200" w:hanging="432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・可能であれば、消火ホースだけでなく、バケツリレーなども体験させる。また、日中地元に残る女性にも参加させる。</w:t>
            </w:r>
          </w:p>
        </w:tc>
        <w:tc>
          <w:tcPr>
            <w:tcW w:w="2317" w:type="dxa"/>
            <w:shd w:val="clear" w:color="auto" w:fill="auto"/>
          </w:tcPr>
          <w:p w14:paraId="35F136A9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消防団員が指導</w:t>
            </w:r>
          </w:p>
        </w:tc>
      </w:tr>
      <w:tr w:rsidR="008D7F74" w14:paraId="5E6435A9" w14:textId="77777777" w:rsidTr="005B285A">
        <w:tc>
          <w:tcPr>
            <w:tcW w:w="906" w:type="dxa"/>
            <w:shd w:val="clear" w:color="auto" w:fill="auto"/>
          </w:tcPr>
          <w:p w14:paraId="59D2A643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10：00</w:t>
            </w:r>
          </w:p>
        </w:tc>
        <w:tc>
          <w:tcPr>
            <w:tcW w:w="6045" w:type="dxa"/>
            <w:shd w:val="clear" w:color="auto" w:fill="auto"/>
          </w:tcPr>
          <w:p w14:paraId="01414F1C" w14:textId="77777777" w:rsidR="004E6C45" w:rsidRPr="005B285A" w:rsidRDefault="004C5D16" w:rsidP="005B285A">
            <w:pPr>
              <w:ind w:leftChars="1" w:left="218" w:hangingChars="100" w:hanging="21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【Ｂ班</w:t>
            </w:r>
            <w:r w:rsidR="00641B07" w:rsidRPr="005B285A">
              <w:rPr>
                <w:rFonts w:ascii="ＭＳ Ｐゴシック" w:eastAsia="ＭＳ Ｐゴシック" w:hAnsi="ＭＳ Ｐゴシック" w:hint="eastAsia"/>
              </w:rPr>
              <w:t>で家屋が倒壊し、家人が下敷きとの情報が入る】</w:t>
            </w:r>
          </w:p>
          <w:p w14:paraId="41848577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※会長は、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救出救護班</w:t>
            </w:r>
            <w:r w:rsidRPr="005B285A">
              <w:rPr>
                <w:rFonts w:ascii="ＭＳ Ｐ明朝" w:eastAsia="ＭＳ Ｐ明朝" w:hAnsi="ＭＳ Ｐ明朝" w:hint="eastAsia"/>
              </w:rPr>
              <w:t>に出動を命じる。</w:t>
            </w:r>
          </w:p>
          <w:p w14:paraId="14010B17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・救出救護班は、現場に直行し救出活動を行う</w:t>
            </w:r>
          </w:p>
          <w:p w14:paraId="07131CAB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　（チェーンソーやジャッキ・バール等の使用方法を習得）</w:t>
            </w:r>
          </w:p>
          <w:p w14:paraId="033F7F27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・救出救護班は、同時進行で救急救命訓練を行う。</w:t>
            </w:r>
          </w:p>
        </w:tc>
        <w:tc>
          <w:tcPr>
            <w:tcW w:w="2317" w:type="dxa"/>
            <w:shd w:val="clear" w:color="auto" w:fill="auto"/>
          </w:tcPr>
          <w:p w14:paraId="35FDA308" w14:textId="77777777" w:rsidR="004E6C45" w:rsidRPr="005B285A" w:rsidRDefault="004C5D16" w:rsidP="00680D8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消防署員</w:t>
            </w:r>
            <w:r w:rsidR="00641B07" w:rsidRPr="005B285A">
              <w:rPr>
                <w:rFonts w:ascii="ＭＳ Ｐ明朝" w:eastAsia="ＭＳ Ｐ明朝" w:hAnsi="ＭＳ Ｐ明朝" w:hint="eastAsia"/>
              </w:rPr>
              <w:t>が指導</w:t>
            </w:r>
          </w:p>
        </w:tc>
      </w:tr>
      <w:tr w:rsidR="008D7F74" w14:paraId="79F11EF2" w14:textId="77777777" w:rsidTr="005B285A">
        <w:tc>
          <w:tcPr>
            <w:tcW w:w="906" w:type="dxa"/>
            <w:shd w:val="clear" w:color="auto" w:fill="auto"/>
          </w:tcPr>
          <w:p w14:paraId="456B7760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11：00</w:t>
            </w:r>
          </w:p>
        </w:tc>
        <w:tc>
          <w:tcPr>
            <w:tcW w:w="6045" w:type="dxa"/>
            <w:shd w:val="clear" w:color="auto" w:fill="auto"/>
          </w:tcPr>
          <w:p w14:paraId="46CF75B1" w14:textId="77777777" w:rsidR="004E6C45" w:rsidRPr="005B285A" w:rsidRDefault="00641B07" w:rsidP="00680D84">
            <w:pPr>
              <w:rPr>
                <w:rFonts w:ascii="ＭＳ Ｐゴシック" w:eastAsia="ＭＳ Ｐゴシック" w:hAnsi="ＭＳ Ｐゴシック"/>
              </w:rPr>
            </w:pPr>
            <w:r w:rsidRPr="005B285A">
              <w:rPr>
                <w:rFonts w:ascii="ＭＳ Ｐゴシック" w:eastAsia="ＭＳ Ｐゴシック" w:hAnsi="ＭＳ Ｐゴシック" w:hint="eastAsia"/>
              </w:rPr>
              <w:t>【全ての訓練が終了】</w:t>
            </w:r>
          </w:p>
          <w:p w14:paraId="1FE2DCA5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・会長挨拶（講評）</w:t>
            </w:r>
          </w:p>
          <w:p w14:paraId="5D377B82" w14:textId="77777777" w:rsidR="004E6C45" w:rsidRPr="005B285A" w:rsidRDefault="004C5D16" w:rsidP="00680D8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・班</w:t>
            </w:r>
            <w:r w:rsidR="00641B07" w:rsidRPr="005B285A">
              <w:rPr>
                <w:rFonts w:ascii="ＭＳ Ｐ明朝" w:eastAsia="ＭＳ Ｐ明朝" w:hAnsi="ＭＳ Ｐ明朝" w:hint="eastAsia"/>
              </w:rPr>
              <w:t>単位の情報伝達速度を</w:t>
            </w:r>
            <w:r w:rsidR="00B331AC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総務情報</w:t>
            </w:r>
            <w:r w:rsidR="00641B07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班</w:t>
            </w:r>
            <w:r w:rsidR="00641B07" w:rsidRPr="005B285A">
              <w:rPr>
                <w:rFonts w:ascii="ＭＳ Ｐ明朝" w:eastAsia="ＭＳ Ｐ明朝" w:hAnsi="ＭＳ Ｐ明朝" w:hint="eastAsia"/>
              </w:rPr>
              <w:t>から発表</w:t>
            </w:r>
          </w:p>
          <w:p w14:paraId="348A14B3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lastRenderedPageBreak/>
              <w:t>・参加者で炊き出しご飯の試食　⇒　11：30分解散</w:t>
            </w:r>
          </w:p>
        </w:tc>
        <w:tc>
          <w:tcPr>
            <w:tcW w:w="2317" w:type="dxa"/>
            <w:shd w:val="clear" w:color="auto" w:fill="auto"/>
          </w:tcPr>
          <w:p w14:paraId="3048F523" w14:textId="77777777" w:rsidR="004E6C45" w:rsidRPr="005B285A" w:rsidRDefault="004E6C45" w:rsidP="00680D84">
            <w:pPr>
              <w:rPr>
                <w:rFonts w:ascii="ＭＳ Ｐ明朝" w:eastAsia="ＭＳ Ｐ明朝" w:hAnsi="ＭＳ Ｐ明朝"/>
              </w:rPr>
            </w:pPr>
          </w:p>
        </w:tc>
      </w:tr>
      <w:tr w:rsidR="008D7F74" w14:paraId="31FBB421" w14:textId="77777777" w:rsidTr="005B285A">
        <w:tc>
          <w:tcPr>
            <w:tcW w:w="906" w:type="dxa"/>
            <w:shd w:val="clear" w:color="auto" w:fill="auto"/>
          </w:tcPr>
          <w:p w14:paraId="323D24F3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11：30</w:t>
            </w:r>
          </w:p>
        </w:tc>
        <w:tc>
          <w:tcPr>
            <w:tcW w:w="6045" w:type="dxa"/>
            <w:shd w:val="clear" w:color="auto" w:fill="auto"/>
          </w:tcPr>
          <w:p w14:paraId="6EBF3BA4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※役員で反省会を行い、改善点を次回に生かす。</w:t>
            </w:r>
          </w:p>
        </w:tc>
        <w:tc>
          <w:tcPr>
            <w:tcW w:w="2317" w:type="dxa"/>
            <w:shd w:val="clear" w:color="auto" w:fill="auto"/>
          </w:tcPr>
          <w:p w14:paraId="395FF9B7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役員のみ</w:t>
            </w:r>
          </w:p>
        </w:tc>
      </w:tr>
      <w:tr w:rsidR="008D7F74" w14:paraId="7E257737" w14:textId="77777777" w:rsidTr="005B285A">
        <w:tc>
          <w:tcPr>
            <w:tcW w:w="906" w:type="dxa"/>
            <w:shd w:val="clear" w:color="auto" w:fill="auto"/>
          </w:tcPr>
          <w:p w14:paraId="203A16E1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12：00</w:t>
            </w:r>
          </w:p>
        </w:tc>
        <w:tc>
          <w:tcPr>
            <w:tcW w:w="6045" w:type="dxa"/>
            <w:shd w:val="clear" w:color="auto" w:fill="auto"/>
          </w:tcPr>
          <w:p w14:paraId="6F8C74C0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防災訓練終了</w:t>
            </w:r>
          </w:p>
        </w:tc>
        <w:tc>
          <w:tcPr>
            <w:tcW w:w="2317" w:type="dxa"/>
            <w:shd w:val="clear" w:color="auto" w:fill="auto"/>
          </w:tcPr>
          <w:p w14:paraId="7A67E0BC" w14:textId="77777777" w:rsidR="004E6C45" w:rsidRPr="005B285A" w:rsidRDefault="004E6C45" w:rsidP="00680D8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E5B80F9" w14:textId="77777777" w:rsidR="004E6C45" w:rsidRDefault="004E6C45" w:rsidP="00D70B1E">
      <w:pPr>
        <w:sectPr w:rsidR="004E6C45" w:rsidSect="00FF442D">
          <w:footerReference w:type="even" r:id="rId7"/>
          <w:footerReference w:type="default" r:id="rId8"/>
          <w:footerReference w:type="first" r:id="rId9"/>
          <w:type w:val="continuous"/>
          <w:pgSz w:w="11906" w:h="16838" w:code="9"/>
          <w:pgMar w:top="1134" w:right="1418" w:bottom="1134" w:left="1418" w:header="851" w:footer="992" w:gutter="0"/>
          <w:pgNumType w:fmt="numberInDash" w:start="1"/>
          <w:cols w:space="425"/>
          <w:titlePg/>
          <w:docGrid w:type="linesAndChars" w:linePitch="368" w:charSpace="1219"/>
        </w:sectPr>
      </w:pPr>
    </w:p>
    <w:p w14:paraId="176FC460" w14:textId="77777777" w:rsidR="004E6C45" w:rsidRPr="00F97E00" w:rsidRDefault="00641B07" w:rsidP="004E6C45">
      <w:pPr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lastRenderedPageBreak/>
        <w:t>自主防災組織</w:t>
      </w:r>
      <w:r w:rsidRPr="00F97E00">
        <w:rPr>
          <w:rFonts w:ascii="HGP創英角ﾎﾟｯﾌﾟ体" w:eastAsia="HGP創英角ﾎﾟｯﾌﾟ体" w:hAnsi="ＭＳ ゴシック" w:hint="eastAsia"/>
          <w:sz w:val="28"/>
          <w:szCs w:val="28"/>
          <w:lang w:eastAsia="zh-TW"/>
        </w:rPr>
        <w:t>【地震想定】</w:t>
      </w:r>
      <w:r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防災訓練（例）</w:t>
      </w:r>
    </w:p>
    <w:p w14:paraId="35CD4A5A" w14:textId="77777777" w:rsidR="004E6C45" w:rsidRDefault="00641B07" w:rsidP="004E6C45">
      <w:pPr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B48691E" wp14:editId="23F595F1">
                <wp:simplePos x="0" y="0"/>
                <wp:positionH relativeFrom="column">
                  <wp:posOffset>3335020</wp:posOffset>
                </wp:positionH>
                <wp:positionV relativeFrom="paragraph">
                  <wp:posOffset>218440</wp:posOffset>
                </wp:positionV>
                <wp:extent cx="781050" cy="233680"/>
                <wp:effectExtent l="6985" t="0" r="2540" b="4445"/>
                <wp:wrapNone/>
                <wp:docPr id="5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F3419" w14:textId="77777777" w:rsidR="006C66EE" w:rsidRDefault="00641B07" w:rsidP="004E6C45">
                            <w:pPr>
                              <w:ind w:rightChars="-32" w:right="-67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48691E" id="AutoShape 38" o:spid="_x0000_s1034" style="position:absolute;left:0;text-align:left;margin-left:262.6pt;margin-top:17.2pt;width:61.5pt;height:18.4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" stroked="f">
                <v:textbox inset="5.85pt,.7pt,5.85pt,.7pt">
                  <w:txbxContent>
                    <w:p w14:paraId="79EF3419" w14:textId="77777777" w:rsidR="006C66EE" w:rsidRDefault="00641B07" w:rsidP="004E6C45">
                      <w:pPr>
                        <w:ind w:rightChars="-32" w:right="-67"/>
                        <w:jc w:val="center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9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F8603B6" wp14:editId="734929B1">
                <wp:simplePos x="0" y="0"/>
                <wp:positionH relativeFrom="column">
                  <wp:posOffset>6193155</wp:posOffset>
                </wp:positionH>
                <wp:positionV relativeFrom="paragraph">
                  <wp:posOffset>227965</wp:posOffset>
                </wp:positionV>
                <wp:extent cx="612140" cy="233680"/>
                <wp:effectExtent l="7620" t="0" r="8890" b="4445"/>
                <wp:wrapNone/>
                <wp:docPr id="5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8D1D7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11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8603B6" id="AutoShape 39" o:spid="_x0000_s1035" style="position:absolute;left:0;text-align:left;margin-left:487.65pt;margin-top:17.95pt;width:48.2pt;height:18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" stroked="f">
                <v:textbox inset="5.85pt,.7pt,5.85pt,.7pt">
                  <w:txbxContent>
                    <w:p w14:paraId="0C98D1D7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11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8D15D91" wp14:editId="72FF5DA9">
                <wp:simplePos x="0" y="0"/>
                <wp:positionH relativeFrom="column">
                  <wp:posOffset>1544955</wp:posOffset>
                </wp:positionH>
                <wp:positionV relativeFrom="paragraph">
                  <wp:posOffset>227965</wp:posOffset>
                </wp:positionV>
                <wp:extent cx="612140" cy="233680"/>
                <wp:effectExtent l="7620" t="0" r="8890" b="4445"/>
                <wp:wrapNone/>
                <wp:docPr id="5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55764" w14:textId="77777777" w:rsidR="006C66EE" w:rsidRDefault="00641B07" w:rsidP="004E6C45">
                            <w:pPr>
                              <w:ind w:rightChars="-32" w:right="-67"/>
                            </w:pP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8時30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D15D91" id="AutoShape 40" o:spid="_x0000_s1036" style="position:absolute;left:0;text-align:left;margin-left:121.65pt;margin-top:17.95pt;width:48.2pt;height:18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" stroked="f">
                <v:textbox inset="5.85pt,.7pt,5.85pt,.7pt">
                  <w:txbxContent>
                    <w:p w14:paraId="4DF55764" w14:textId="77777777" w:rsidR="006C66EE" w:rsidRDefault="00641B07" w:rsidP="004E6C45">
                      <w:pPr>
                        <w:ind w:rightChars="-32" w:right="-67"/>
                      </w:pP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8時30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AA305F" w14:textId="77777777" w:rsidR="004E6C45" w:rsidRDefault="00641B07" w:rsidP="004E6C45">
      <w:pPr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9B9225E" wp14:editId="5E68414B">
                <wp:simplePos x="0" y="0"/>
                <wp:positionH relativeFrom="column">
                  <wp:posOffset>1501775</wp:posOffset>
                </wp:positionH>
                <wp:positionV relativeFrom="paragraph">
                  <wp:posOffset>0</wp:posOffset>
                </wp:positionV>
                <wp:extent cx="754380" cy="233680"/>
                <wp:effectExtent l="2540" t="5715" r="5080" b="8255"/>
                <wp:wrapNone/>
                <wp:docPr id="5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BEABB" w14:textId="77777777" w:rsidR="006C66EE" w:rsidRDefault="00641B07" w:rsidP="004E6C45">
                            <w:pPr>
                              <w:ind w:rightChars="-32" w:right="-67"/>
                              <w:jc w:val="center"/>
                            </w:pP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8時30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B9225E" id="AutoShape 41" o:spid="_x0000_s1037" style="position:absolute;left:0;text-align:left;margin-left:118.25pt;margin-top:0;width:59.4pt;height:18.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" stroked="f">
                <v:textbox inset="5.85pt,.7pt,5.85pt,.7pt">
                  <w:txbxContent>
                    <w:p w14:paraId="564BEABB" w14:textId="77777777" w:rsidR="006C66EE" w:rsidRDefault="00641B07" w:rsidP="004E6C45">
                      <w:pPr>
                        <w:ind w:rightChars="-32" w:right="-67"/>
                        <w:jc w:val="center"/>
                      </w:pP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8時30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09DCF95" wp14:editId="21317234">
                <wp:simplePos x="0" y="0"/>
                <wp:positionH relativeFrom="column">
                  <wp:posOffset>6995160</wp:posOffset>
                </wp:positionH>
                <wp:positionV relativeFrom="paragraph">
                  <wp:posOffset>0</wp:posOffset>
                </wp:positionV>
                <wp:extent cx="891540" cy="233680"/>
                <wp:effectExtent l="0" t="5715" r="3810" b="8255"/>
                <wp:wrapNone/>
                <wp:docPr id="4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98228" w14:textId="77777777" w:rsidR="006C66EE" w:rsidRDefault="00641B07" w:rsidP="004E6C45">
                            <w:pPr>
                              <w:ind w:rightChars="-57" w:right="-120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11時30分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9DCF95" id="AutoShape 42" o:spid="_x0000_s1038" style="position:absolute;left:0;text-align:left;margin-left:550.8pt;margin-top:0;width:70.2pt;height:18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" stroked="f">
                <v:textbox inset="5.85pt,.7pt,5.85pt,.7pt">
                  <w:txbxContent>
                    <w:p w14:paraId="6F998228" w14:textId="77777777" w:rsidR="006C66EE" w:rsidRDefault="00641B07" w:rsidP="004E6C45">
                      <w:pPr>
                        <w:ind w:rightChars="-57" w:right="-120"/>
                        <w:jc w:val="center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11時30分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0F6FE06" wp14:editId="1E7BEA73">
                <wp:simplePos x="0" y="0"/>
                <wp:positionH relativeFrom="column">
                  <wp:posOffset>5212080</wp:posOffset>
                </wp:positionH>
                <wp:positionV relativeFrom="paragraph">
                  <wp:posOffset>0</wp:posOffset>
                </wp:positionV>
                <wp:extent cx="822960" cy="233680"/>
                <wp:effectExtent l="7620" t="5715" r="7620" b="8255"/>
                <wp:wrapNone/>
                <wp:docPr id="4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58AF1" w14:textId="77777777" w:rsidR="006C66EE" w:rsidRDefault="00641B07" w:rsidP="004E6C45">
                            <w:pPr>
                              <w:ind w:rightChars="-64" w:right="-134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10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F6FE06" id="AutoShape 43" o:spid="_x0000_s1039" style="position:absolute;left:0;text-align:left;margin-left:410.4pt;margin-top:0;width:64.8pt;height:18.4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" stroked="f">
                <v:textbox inset="5.85pt,.7pt,5.85pt,.7pt">
                  <w:txbxContent>
                    <w:p w14:paraId="33758AF1" w14:textId="77777777" w:rsidR="006C66EE" w:rsidRDefault="00641B07" w:rsidP="004E6C45">
                      <w:pPr>
                        <w:ind w:rightChars="-64" w:right="-134"/>
                        <w:jc w:val="center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10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2DDEF16" wp14:editId="6729CB89">
                <wp:simplePos x="0" y="0"/>
                <wp:positionH relativeFrom="column">
                  <wp:posOffset>548640</wp:posOffset>
                </wp:positionH>
                <wp:positionV relativeFrom="paragraph">
                  <wp:posOffset>0</wp:posOffset>
                </wp:positionV>
                <wp:extent cx="612140" cy="233680"/>
                <wp:effectExtent l="1905" t="5715" r="5080" b="8255"/>
                <wp:wrapNone/>
                <wp:docPr id="4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57A47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8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DDEF16" id="AutoShape 44" o:spid="_x0000_s1040" style="position:absolute;left:0;text-align:left;margin-left:43.2pt;margin-top:0;width:48.2pt;height:18.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" stroked="f">
                <v:textbox inset="5.85pt,.7pt,5.85pt,.7pt">
                  <w:txbxContent>
                    <w:p w14:paraId="62B57A47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8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972333A" wp14:editId="3D24222B">
                <wp:simplePos x="0" y="0"/>
                <wp:positionH relativeFrom="column">
                  <wp:posOffset>8023860</wp:posOffset>
                </wp:positionH>
                <wp:positionV relativeFrom="paragraph">
                  <wp:posOffset>0</wp:posOffset>
                </wp:positionV>
                <wp:extent cx="612140" cy="233680"/>
                <wp:effectExtent l="0" t="5715" r="6985" b="8255"/>
                <wp:wrapNone/>
                <wp:docPr id="4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7760D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12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72333A" id="AutoShape 45" o:spid="_x0000_s1041" style="position:absolute;left:0;text-align:left;margin-left:631.8pt;margin-top:0;width:48.2pt;height:18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" stroked="f">
                <v:textbox inset="5.85pt,.7pt,5.85pt,.7pt">
                  <w:txbxContent>
                    <w:p w14:paraId="72A7760D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12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E3FAD41" wp14:editId="5BE66416">
                <wp:simplePos x="0" y="0"/>
                <wp:positionH relativeFrom="column">
                  <wp:posOffset>4320540</wp:posOffset>
                </wp:positionH>
                <wp:positionV relativeFrom="paragraph">
                  <wp:posOffset>0</wp:posOffset>
                </wp:positionV>
                <wp:extent cx="612140" cy="233680"/>
                <wp:effectExtent l="1905" t="5715" r="5080" b="8255"/>
                <wp:wrapNone/>
                <wp:docPr id="4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9DB7F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10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3FAD41" id="AutoShape 46" o:spid="_x0000_s1042" style="position:absolute;left:0;text-align:left;margin-left:340.2pt;margin-top:0;width:48.2pt;height:18.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" stroked="f">
                <v:textbox inset="5.85pt,.7pt,5.85pt,.7pt">
                  <w:txbxContent>
                    <w:p w14:paraId="5A09DB7F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10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09A9927" wp14:editId="35F23BFE">
                <wp:simplePos x="0" y="0"/>
                <wp:positionH relativeFrom="column">
                  <wp:posOffset>2468880</wp:posOffset>
                </wp:positionH>
                <wp:positionV relativeFrom="paragraph">
                  <wp:posOffset>0</wp:posOffset>
                </wp:positionV>
                <wp:extent cx="612140" cy="233680"/>
                <wp:effectExtent l="7620" t="5715" r="8890" b="8255"/>
                <wp:wrapNone/>
                <wp:docPr id="4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8F258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9A9927" id="AutoShape 47" o:spid="_x0000_s1043" style="position:absolute;left:0;text-align:left;margin-left:194.4pt;margin-top:0;width:48.2pt;height:18.4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" stroked="f">
                <v:textbox inset="5.85pt,.7pt,5.85pt,.7pt">
                  <w:txbxContent>
                    <w:p w14:paraId="11E8F258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9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"/>
        <w:gridCol w:w="1456"/>
        <w:gridCol w:w="1456"/>
        <w:gridCol w:w="1459"/>
        <w:gridCol w:w="1455"/>
        <w:gridCol w:w="1455"/>
        <w:gridCol w:w="1455"/>
        <w:gridCol w:w="1455"/>
        <w:gridCol w:w="1455"/>
        <w:gridCol w:w="1455"/>
      </w:tblGrid>
      <w:tr w:rsidR="008D7F74" w14:paraId="6CA9BA91" w14:textId="77777777" w:rsidTr="005B285A">
        <w:trPr>
          <w:trHeight w:val="730"/>
        </w:trPr>
        <w:tc>
          <w:tcPr>
            <w:tcW w:w="1476" w:type="dxa"/>
            <w:tcBorders>
              <w:bottom w:val="nil"/>
            </w:tcBorders>
            <w:shd w:val="clear" w:color="auto" w:fill="auto"/>
            <w:vAlign w:val="center"/>
          </w:tcPr>
          <w:p w14:paraId="5F0E5F89" w14:textId="77777777" w:rsidR="004E6C45" w:rsidRDefault="00641B07" w:rsidP="00680D84">
            <w:r>
              <w:rPr>
                <w:rFonts w:hint="eastAsia"/>
              </w:rPr>
              <w:t>状況付与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4573FF5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E18382E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8F45C69" wp14:editId="4189F984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108585</wp:posOffset>
                      </wp:positionV>
                      <wp:extent cx="617855" cy="346710"/>
                      <wp:effectExtent l="11430" t="11430" r="8890" b="13335"/>
                      <wp:wrapNone/>
                      <wp:docPr id="4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855" cy="346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F2C4C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9：00</w:t>
                                  </w:r>
                                </w:p>
                                <w:p w14:paraId="5AD34EA7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地震発生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45C69" id="Rectangle 48" o:spid="_x0000_s1044" style="position:absolute;left:0;text-align:left;margin-left:43.35pt;margin-top:8.55pt;width:48.65pt;height:27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">
                      <v:textbox inset="5.85pt,.7pt,5.85pt,.7pt">
                        <w:txbxContent>
                          <w:p w14:paraId="657F2C4C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9：00</w:t>
                            </w:r>
                          </w:p>
                          <w:p w14:paraId="5AD34EA7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地震発生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22FE253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653620D5" wp14:editId="68966A16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113665</wp:posOffset>
                      </wp:positionV>
                      <wp:extent cx="891540" cy="346710"/>
                      <wp:effectExtent l="10795" t="6985" r="12065" b="8255"/>
                      <wp:wrapNone/>
                      <wp:docPr id="42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346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A9E3A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9：30</w:t>
                                  </w:r>
                                </w:p>
                                <w:p w14:paraId="0454DC3C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火災発生報告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620D5" id="Rectangle 49" o:spid="_x0000_s1045" style="position:absolute;left:0;text-align:left;margin-left:33.2pt;margin-top:8.95pt;width:70.2pt;height:27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">
                      <v:textbox inset="5.85pt,.7pt,5.85pt,.7pt">
                        <w:txbxContent>
                          <w:p w14:paraId="1ABA9E3A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9：30</w:t>
                            </w:r>
                          </w:p>
                          <w:p w14:paraId="0454DC3C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火災発生報告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20A6B0A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6D70BE9B" wp14:editId="194D40BD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113665</wp:posOffset>
                      </wp:positionV>
                      <wp:extent cx="891540" cy="346710"/>
                      <wp:effectExtent l="5715" t="6985" r="7620" b="8255"/>
                      <wp:wrapNone/>
                      <wp:docPr id="4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346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4E8EFE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10：00</w:t>
                                  </w:r>
                                </w:p>
                                <w:p w14:paraId="35D08030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家屋倒壊報告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0BE9B" id="Rectangle 50" o:spid="_x0000_s1046" style="position:absolute;left:0;text-align:left;margin-left:36.95pt;margin-top:8.95pt;width:70.2pt;height:27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">
                      <v:textbox inset="5.85pt,.7pt,5.85pt,.7pt">
                        <w:txbxContent>
                          <w:p w14:paraId="594E8EFE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10：00</w:t>
                            </w:r>
                          </w:p>
                          <w:p w14:paraId="35D08030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家屋倒壊報告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4B90CCA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A2C7707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6DF129F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6DA37C0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C99A05C" w14:textId="77777777" w:rsidR="004E6C45" w:rsidRDefault="004E6C45" w:rsidP="00680D84"/>
        </w:tc>
      </w:tr>
      <w:tr w:rsidR="008D7F74" w14:paraId="75180499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46674203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025C5851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3B95306" wp14:editId="37B2E82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163195</wp:posOffset>
                      </wp:positionV>
                      <wp:extent cx="891540" cy="328295"/>
                      <wp:effectExtent l="10795" t="12065" r="12065" b="12065"/>
                      <wp:wrapNone/>
                      <wp:docPr id="4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328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7F689" w14:textId="77777777" w:rsidR="006C66EE" w:rsidRDefault="00641B07" w:rsidP="004E6C45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訓練を行うことの周知</w:t>
                                  </w:r>
                                </w:p>
                                <w:p w14:paraId="3E89B45F" w14:textId="77777777" w:rsidR="006C66EE" w:rsidRDefault="006C66EE" w:rsidP="004E6C45">
                                  <w:pPr>
                                    <w:spacing w:line="240" w:lineRule="exact"/>
                                  </w:pPr>
                                </w:p>
                                <w:p w14:paraId="43D968BE" w14:textId="77777777" w:rsidR="006C66EE" w:rsidRDefault="006C66EE" w:rsidP="004E6C45">
                                  <w:pPr>
                                    <w:spacing w:line="240" w:lineRule="exact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95306" id="Rectangle 51" o:spid="_x0000_s1047" style="position:absolute;left:0;text-align:left;margin-left:-3.65pt;margin-top:12.85pt;width:70.2pt;height:25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">
                      <v:textbox inset="5.85pt,.7pt,5.85pt,.7pt">
                        <w:txbxContent>
                          <w:p w14:paraId="1A07F689" w14:textId="77777777" w:rsidR="006C66EE" w:rsidRDefault="00641B07" w:rsidP="004E6C45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訓練を行うことの周知</w:t>
                            </w:r>
                          </w:p>
                          <w:p w14:paraId="3E89B45F" w14:textId="77777777" w:rsidR="006C66EE" w:rsidRDefault="006C66EE" w:rsidP="004E6C45">
                            <w:pPr>
                              <w:spacing w:line="240" w:lineRule="exact"/>
                            </w:pPr>
                          </w:p>
                          <w:p w14:paraId="43D968BE" w14:textId="77777777" w:rsidR="006C66EE" w:rsidRDefault="006C66EE" w:rsidP="004E6C45">
                            <w:pPr>
                              <w:spacing w:line="240" w:lineRule="exac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BB4CC2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207EA60" w14:textId="77777777" w:rsidR="004E6C45" w:rsidRDefault="00641B07" w:rsidP="00680D84">
            <w:r>
              <w:rPr>
                <w:rFonts w:hint="eastAsia"/>
              </w:rPr>
              <w:t>会館集合</w: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4B7544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8299EE8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FC2061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16FA792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37C6D60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77CAD7B" w14:textId="77777777" w:rsidR="004E6C45" w:rsidRDefault="004E6C45" w:rsidP="00680D84"/>
        </w:tc>
      </w:tr>
      <w:tr w:rsidR="008D7F74" w14:paraId="76A84AAB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35755546" w14:textId="77777777" w:rsidR="004E6C45" w:rsidRPr="00F83106" w:rsidRDefault="00641B07" w:rsidP="00680D84">
            <w:r>
              <w:rPr>
                <w:rFonts w:hint="eastAsia"/>
              </w:rPr>
              <w:t>対策本部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71552349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A37A4F2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3BFDAD0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5809A8C" wp14:editId="11B5D52A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76200</wp:posOffset>
                      </wp:positionV>
                      <wp:extent cx="3587750" cy="265430"/>
                      <wp:effectExtent l="9525" t="6350" r="12700" b="13970"/>
                      <wp:wrapNone/>
                      <wp:docPr id="3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CDB3B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 xml:space="preserve">本部立上（会館）　　　　　　　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本部解散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09A8C" id="Rectangle 52" o:spid="_x0000_s1048" style="position:absolute;left:0;text-align:left;margin-left:5.35pt;margin-top:6pt;width:282.5pt;height:20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">
                      <v:textbox inset="5.85pt,.7pt,5.85pt,.7pt">
                        <w:txbxContent>
                          <w:p w14:paraId="7B6CDB3B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 xml:space="preserve">本部立上（会館）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本部解散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23A43EB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04C46A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93EEB39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DD2EE40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7BF59BE" wp14:editId="52E28B50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103505</wp:posOffset>
                      </wp:positionV>
                      <wp:extent cx="265430" cy="3505200"/>
                      <wp:effectExtent l="6985" t="5080" r="13335" b="13970"/>
                      <wp:wrapNone/>
                      <wp:docPr id="38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3505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B5B489" w14:textId="77777777" w:rsidR="006C66EE" w:rsidRDefault="006C66EE" w:rsidP="004E6C45"/>
                                <w:p w14:paraId="70DBC72E" w14:textId="77777777" w:rsidR="006C66EE" w:rsidRDefault="006C66EE" w:rsidP="004E6C45"/>
                                <w:p w14:paraId="3A7520A1" w14:textId="77777777" w:rsidR="006C66EE" w:rsidRDefault="006C66EE" w:rsidP="004E6C45"/>
                                <w:p w14:paraId="3A719023" w14:textId="77777777" w:rsidR="006C66EE" w:rsidRPr="003716A2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自治会長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などによる講評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BF59BE" id="AutoShape 53" o:spid="_x0000_s1049" style="position:absolute;left:0;text-align:left;margin-left:2.25pt;margin-top:8.15pt;width:20.9pt;height:27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">
                      <v:textbox inset="5.85pt,.7pt,5.85pt,.7pt">
                        <w:txbxContent>
                          <w:p w14:paraId="57B5B489" w14:textId="77777777" w:rsidR="006C66EE" w:rsidRDefault="006C66EE" w:rsidP="004E6C45"/>
                          <w:p w14:paraId="70DBC72E" w14:textId="77777777" w:rsidR="006C66EE" w:rsidRDefault="006C66EE" w:rsidP="004E6C45"/>
                          <w:p w14:paraId="3A7520A1" w14:textId="77777777" w:rsidR="006C66EE" w:rsidRDefault="006C66EE" w:rsidP="004E6C45"/>
                          <w:p w14:paraId="3A719023" w14:textId="77777777" w:rsidR="006C66EE" w:rsidRPr="003716A2" w:rsidRDefault="004C5D16" w:rsidP="004E6C45">
                            <w:r>
                              <w:rPr>
                                <w:rFonts w:hint="eastAsia"/>
                              </w:rPr>
                              <w:t>自治会長</w:t>
                            </w:r>
                            <w:r w:rsidR="00641B07">
                              <w:rPr>
                                <w:rFonts w:hint="eastAsia"/>
                              </w:rPr>
                              <w:t>などによる講評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8076C3B" wp14:editId="2FCFEA0D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103505</wp:posOffset>
                      </wp:positionV>
                      <wp:extent cx="265430" cy="3505200"/>
                      <wp:effectExtent l="10795" t="5080" r="9525" b="13970"/>
                      <wp:wrapNone/>
                      <wp:docPr id="37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3505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A7BB2" w14:textId="77777777" w:rsidR="006C66EE" w:rsidRDefault="006C66EE" w:rsidP="004E6C45"/>
                                <w:p w14:paraId="1DA843AB" w14:textId="77777777" w:rsidR="006C66EE" w:rsidRDefault="006C66EE" w:rsidP="004E6C45"/>
                                <w:p w14:paraId="5B38AF17" w14:textId="77777777" w:rsidR="006C66EE" w:rsidRDefault="006C66EE" w:rsidP="004E6C45"/>
                                <w:p w14:paraId="28A1F97F" w14:textId="77777777" w:rsidR="006C66EE" w:rsidRPr="003716A2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炊き出しご飯の試食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76C3B" id="AutoShape 54" o:spid="_x0000_s1050" style="position:absolute;left:0;text-align:left;margin-left:40.05pt;margin-top:8.15pt;width:20.9pt;height:27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">
                      <v:textbox inset="5.85pt,.7pt,5.85pt,.7pt">
                        <w:txbxContent>
                          <w:p w14:paraId="4B3A7BB2" w14:textId="77777777" w:rsidR="006C66EE" w:rsidRDefault="006C66EE" w:rsidP="004E6C45"/>
                          <w:p w14:paraId="1DA843AB" w14:textId="77777777" w:rsidR="006C66EE" w:rsidRDefault="006C66EE" w:rsidP="004E6C45"/>
                          <w:p w14:paraId="5B38AF17" w14:textId="77777777" w:rsidR="006C66EE" w:rsidRDefault="006C66EE" w:rsidP="004E6C45"/>
                          <w:p w14:paraId="28A1F97F" w14:textId="77777777" w:rsidR="006C66EE" w:rsidRPr="003716A2" w:rsidRDefault="00641B07" w:rsidP="004E6C45">
                            <w:r>
                              <w:rPr>
                                <w:rFonts w:hint="eastAsia"/>
                              </w:rPr>
                              <w:t>炊き出しご飯の試食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00B19E5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652CDA9" wp14:editId="41A8BD89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107950</wp:posOffset>
                      </wp:positionV>
                      <wp:extent cx="548640" cy="3505200"/>
                      <wp:effectExtent l="7620" t="9525" r="5715" b="9525"/>
                      <wp:wrapNone/>
                      <wp:docPr id="36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3505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DE4C0" w14:textId="77777777" w:rsidR="006C66EE" w:rsidRDefault="006C66EE" w:rsidP="004E6C45">
                                  <w:pPr>
                                    <w:jc w:val="center"/>
                                  </w:pPr>
                                </w:p>
                                <w:p w14:paraId="6B8D9EBF" w14:textId="77777777" w:rsidR="006C66EE" w:rsidRDefault="006C66EE" w:rsidP="004E6C45">
                                  <w:pPr>
                                    <w:jc w:val="center"/>
                                  </w:pPr>
                                </w:p>
                                <w:p w14:paraId="330FEF1D" w14:textId="77777777" w:rsidR="006C66EE" w:rsidRDefault="006C66EE" w:rsidP="004E6C45">
                                  <w:pPr>
                                    <w:jc w:val="center"/>
                                  </w:pPr>
                                </w:p>
                                <w:p w14:paraId="0554EA67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役</w:t>
                                  </w:r>
                                </w:p>
                                <w:p w14:paraId="25B1341B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員</w:t>
                                  </w:r>
                                </w:p>
                                <w:p w14:paraId="1A28BC9D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に</w:t>
                                  </w:r>
                                </w:p>
                                <w:p w14:paraId="27D88D7B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よ</w:t>
                                  </w:r>
                                </w:p>
                                <w:p w14:paraId="39B8753C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る</w:t>
                                  </w:r>
                                </w:p>
                                <w:p w14:paraId="7476588F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反</w:t>
                                  </w:r>
                                </w:p>
                                <w:p w14:paraId="7B305703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省</w:t>
                                  </w:r>
                                </w:p>
                                <w:p w14:paraId="0887120B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52CDA9" id="AutoShape 55" o:spid="_x0000_s1051" style="position:absolute;left:0;text-align:left;margin-left:8.7pt;margin-top:8.5pt;width:43.2pt;height:27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">
                      <v:textbox inset="5.85pt,.7pt,5.85pt,.7pt">
                        <w:txbxContent>
                          <w:p w14:paraId="718DE4C0" w14:textId="77777777" w:rsidR="006C66EE" w:rsidRDefault="006C66EE" w:rsidP="004E6C45">
                            <w:pPr>
                              <w:jc w:val="center"/>
                            </w:pPr>
                          </w:p>
                          <w:p w14:paraId="6B8D9EBF" w14:textId="77777777" w:rsidR="006C66EE" w:rsidRDefault="006C66EE" w:rsidP="004E6C45">
                            <w:pPr>
                              <w:jc w:val="center"/>
                            </w:pPr>
                          </w:p>
                          <w:p w14:paraId="330FEF1D" w14:textId="77777777" w:rsidR="006C66EE" w:rsidRDefault="006C66EE" w:rsidP="004E6C45">
                            <w:pPr>
                              <w:jc w:val="center"/>
                            </w:pPr>
                          </w:p>
                          <w:p w14:paraId="0554EA67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役</w:t>
                            </w:r>
                          </w:p>
                          <w:p w14:paraId="25B1341B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員</w:t>
                            </w:r>
                          </w:p>
                          <w:p w14:paraId="1A28BC9D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</w:p>
                          <w:p w14:paraId="27D88D7B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よ</w:t>
                            </w:r>
                          </w:p>
                          <w:p w14:paraId="39B8753C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</w:p>
                          <w:p w14:paraId="7476588F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反</w:t>
                            </w:r>
                          </w:p>
                          <w:p w14:paraId="7B305703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省</w:t>
                            </w:r>
                          </w:p>
                          <w:p w14:paraId="0887120B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4ED176B" w14:textId="77777777" w:rsidR="004E6C45" w:rsidRDefault="004E6C45" w:rsidP="00680D84"/>
        </w:tc>
      </w:tr>
      <w:tr w:rsidR="008D7F74" w14:paraId="70A7E117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31458A6B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53DBEDEE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743B31B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B3ADF0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C8A458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F99A11C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3C685F1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20D2F10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ED361B5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E586859" w14:textId="77777777" w:rsidR="004E6C45" w:rsidRDefault="004E6C45" w:rsidP="00680D84"/>
        </w:tc>
      </w:tr>
      <w:tr w:rsidR="008D7F74" w14:paraId="7BC3DEBD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7373297C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240B7D40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7D0B5D2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CDC349F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6DB90DA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050D3EA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7DE6DE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B2A419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F22B9BB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23C3B83" w14:textId="77777777" w:rsidR="004E6C45" w:rsidRDefault="004E6C45" w:rsidP="00680D84"/>
        </w:tc>
      </w:tr>
      <w:tr w:rsidR="008D7F74" w14:paraId="5E3038CE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2444E3CF" w14:textId="77777777" w:rsidR="004E6C45" w:rsidRDefault="00BE40EC" w:rsidP="00680D84">
            <w:r>
              <w:rPr>
                <w:rFonts w:hint="eastAsia"/>
              </w:rPr>
              <w:t>総務情報</w:t>
            </w:r>
            <w:r w:rsidR="00641B07">
              <w:rPr>
                <w:rFonts w:hint="eastAsia"/>
              </w:rPr>
              <w:t>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01E44C7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E559FDC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5E28ABA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017C1541" wp14:editId="104801FC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99695</wp:posOffset>
                      </wp:positionV>
                      <wp:extent cx="3587750" cy="265430"/>
                      <wp:effectExtent l="9525" t="13335" r="12700" b="6985"/>
                      <wp:wrapNone/>
                      <wp:docPr id="3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24B32A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各班からの情報収集と整理（会館）⇒　行動記録を取る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C1541" id="Rectangle 56" o:spid="_x0000_s1052" style="position:absolute;left:0;text-align:left;margin-left:5.35pt;margin-top:7.85pt;width:282.5pt;height:20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">
                      <v:textbox inset="5.85pt,.7pt,5.85pt,.7pt">
                        <w:txbxContent>
                          <w:p w14:paraId="6824B32A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>各班からの情報収集と整理（会館）⇒　行動記録を取る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EF0B6D7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3A35BED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D0A7CD2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663698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ED3D600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FC5B150" w14:textId="77777777" w:rsidR="004E6C45" w:rsidRDefault="004E6C45" w:rsidP="00680D84"/>
        </w:tc>
      </w:tr>
      <w:tr w:rsidR="008D7F74" w14:paraId="6565A5CE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7B0022A8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4F3E6F7B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947A39E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C5CA76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98E4347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1B7CB1D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2F80CF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1159207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639008E2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7B1A723" w14:textId="77777777" w:rsidR="004E6C45" w:rsidRDefault="004E6C45" w:rsidP="00680D84"/>
        </w:tc>
      </w:tr>
      <w:tr w:rsidR="008D7F74" w14:paraId="619F45CA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0796C39B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3DDAB6C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AA29CE1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580C9D6" wp14:editId="28CBD8F1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212090</wp:posOffset>
                      </wp:positionV>
                      <wp:extent cx="617220" cy="467360"/>
                      <wp:effectExtent l="0" t="0" r="0" b="0"/>
                      <wp:wrapNone/>
                      <wp:docPr id="3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46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ED8795" w14:textId="77777777" w:rsidR="006C66EE" w:rsidRPr="003716A2" w:rsidRDefault="00641B07" w:rsidP="004E6C45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3716A2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屋外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0C9D6" id="Rectangle 57" o:spid="_x0000_s1053" style="position:absolute;left:0;text-align:left;margin-left:41.4pt;margin-top:16.7pt;width:48.6pt;height:36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" stroked="f">
                      <v:textbox inset="5.85pt,.7pt,5.85pt,.7pt">
                        <w:txbxContent>
                          <w:p w14:paraId="32ED8795" w14:textId="77777777" w:rsidR="006C66EE" w:rsidRPr="003716A2" w:rsidRDefault="00641B07" w:rsidP="004E6C4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716A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屋外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2F4E6E91" wp14:editId="6EF4826C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93345</wp:posOffset>
                      </wp:positionV>
                      <wp:extent cx="3844290" cy="1974850"/>
                      <wp:effectExtent l="22860" t="23495" r="19050" b="20955"/>
                      <wp:wrapNone/>
                      <wp:docPr id="33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4290" cy="19748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C7FB72" id="AutoShape 58" o:spid="_x0000_s1026" style="position:absolute;left:0;text-align:left;margin-left:63pt;margin-top:7.35pt;width:302.7pt;height:155.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" strokeweight="3pt">
                      <v:stroke dashstyle="1 1"/>
                    </v:round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B691A24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A1C859C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53C4998" wp14:editId="64E01679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212090</wp:posOffset>
                      </wp:positionV>
                      <wp:extent cx="2743200" cy="233680"/>
                      <wp:effectExtent l="13335" t="8890" r="5715" b="5080"/>
                      <wp:wrapNone/>
                      <wp:docPr id="32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B2833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消火訓練（消火栓使用、バケツリレー）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C4998" id="Rectangle 59" o:spid="_x0000_s1054" style="position:absolute;left:0;text-align:left;margin-left:-3.7pt;margin-top:16.7pt;width:3in;height:18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">
                      <v:textbox inset="5.85pt,.7pt,5.85pt,.7pt">
                        <w:txbxContent>
                          <w:p w14:paraId="400B2833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>消火訓練（消火栓使用、バケツリレー）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33E83C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052DF9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65832F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0A9084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FAF42B7" w14:textId="77777777" w:rsidR="004E6C45" w:rsidRDefault="004E6C45" w:rsidP="00680D84"/>
        </w:tc>
      </w:tr>
      <w:tr w:rsidR="008D7F74" w14:paraId="5CBED590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36453205" w14:textId="77777777" w:rsidR="004E6C45" w:rsidRDefault="00B331AC" w:rsidP="00680D84">
            <w:r>
              <w:rPr>
                <w:rFonts w:hint="eastAsia"/>
              </w:rPr>
              <w:t>水防消火</w:t>
            </w:r>
            <w:r w:rsidR="00641B07">
              <w:rPr>
                <w:rFonts w:hint="eastAsia"/>
              </w:rPr>
              <w:t>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179CC947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4E26C00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D56399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FEBCD16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427BB87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352118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E76EF4F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3C79B4A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B9D4DCE" w14:textId="77777777" w:rsidR="004E6C45" w:rsidRDefault="004E6C45" w:rsidP="00680D84"/>
        </w:tc>
      </w:tr>
      <w:tr w:rsidR="008D7F74" w14:paraId="39A4D014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2013EDB9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3793A81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6A3C0E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32B9217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9905D16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25001F0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2673239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BFE8CFA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F73053F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A9D2518" w14:textId="77777777" w:rsidR="004E6C45" w:rsidRDefault="004E6C45" w:rsidP="00680D84"/>
        </w:tc>
      </w:tr>
      <w:tr w:rsidR="008D7F74" w14:paraId="71936FE6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02CF5840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67793F94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188F0A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D85FA81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3CAFA06" wp14:editId="1CE6786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88900</wp:posOffset>
                      </wp:positionV>
                      <wp:extent cx="1714500" cy="233680"/>
                      <wp:effectExtent l="9525" t="12065" r="9525" b="11430"/>
                      <wp:wrapNone/>
                      <wp:docPr id="3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19868" w14:textId="77777777" w:rsidR="006C66EE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自治会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内の巡回パトロール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AFA06" id="Rectangle 60" o:spid="_x0000_s1055" style="position:absolute;left:0;text-align:left;margin-left:5.35pt;margin-top:7pt;width:135pt;height:18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">
                      <v:textbox inset="5.85pt,.7pt,5.85pt,.7pt">
                        <w:txbxContent>
                          <w:p w14:paraId="59519868" w14:textId="77777777" w:rsidR="006C66EE" w:rsidRDefault="004C5D16" w:rsidP="004E6C45">
                            <w:r>
                              <w:rPr>
                                <w:rFonts w:hint="eastAsia"/>
                              </w:rPr>
                              <w:t>自治会</w:t>
                            </w:r>
                            <w:r w:rsidR="00641B07">
                              <w:rPr>
                                <w:rFonts w:hint="eastAsia"/>
                              </w:rPr>
                              <w:t>内の巡回パトロール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7E82903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07A4590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DCB673F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F44D618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ED63A5F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B8A3EAE" w14:textId="77777777" w:rsidR="004E6C45" w:rsidRDefault="004E6C45" w:rsidP="00680D84"/>
        </w:tc>
      </w:tr>
      <w:tr w:rsidR="008D7F74" w14:paraId="5975E11B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4038D0D4" w14:textId="77777777" w:rsidR="004E6C45" w:rsidRDefault="00641B07" w:rsidP="00680D84">
            <w:r>
              <w:rPr>
                <w:rFonts w:hint="eastAsia"/>
              </w:rPr>
              <w:t>救出救護班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5EB01BAC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5227A57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6BC21D0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A6A09F8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0A587B8" wp14:editId="79546D31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88900</wp:posOffset>
                      </wp:positionV>
                      <wp:extent cx="1851660" cy="233680"/>
                      <wp:effectExtent l="9525" t="7620" r="5715" b="6350"/>
                      <wp:wrapNone/>
                      <wp:docPr id="30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166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48761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救助資機材の使用訓練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587B8" id="Rectangle 61" o:spid="_x0000_s1056" style="position:absolute;left:0;text-align:left;margin-left:66.5pt;margin-top:7pt;width:145.8pt;height:18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">
                      <v:textbox inset="5.85pt,.7pt,5.85pt,.7pt">
                        <w:txbxContent>
                          <w:p w14:paraId="74048761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>救助資機材の使用訓練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10D4E08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67741B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8206417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DACB9AB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65BC3DE" w14:textId="77777777" w:rsidR="004E6C45" w:rsidRDefault="004E6C45" w:rsidP="00680D84"/>
        </w:tc>
      </w:tr>
      <w:tr w:rsidR="008D7F74" w14:paraId="2B3DCE04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1A49B143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182212C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6E3677E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AA23062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B26EF3F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1FB54750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87D929F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46E86F9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F3CD48D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BB2F3BF" w14:textId="77777777" w:rsidR="004E6C45" w:rsidRDefault="004E6C45" w:rsidP="00680D84"/>
        </w:tc>
      </w:tr>
      <w:tr w:rsidR="008D7F74" w14:paraId="1499A1E9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7D152AF1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301D684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336F21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DF33FD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7E4036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1625A89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537F962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F67069B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E7558A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6D5D6AE" w14:textId="77777777" w:rsidR="004E6C45" w:rsidRDefault="004E6C45" w:rsidP="00680D84"/>
        </w:tc>
      </w:tr>
      <w:tr w:rsidR="008D7F74" w14:paraId="2224729A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64E5332C" w14:textId="77777777" w:rsidR="004E6C45" w:rsidRDefault="00641B07" w:rsidP="00680D84">
            <w:r>
              <w:rPr>
                <w:rFonts w:hint="eastAsia"/>
              </w:rPr>
              <w:t>避難誘導班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47E8FC6B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028821E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D148C4B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6EDD85A" wp14:editId="5D91CFB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81915</wp:posOffset>
                      </wp:positionV>
                      <wp:extent cx="2811780" cy="233680"/>
                      <wp:effectExtent l="7620" t="12700" r="9525" b="10795"/>
                      <wp:wrapNone/>
                      <wp:docPr id="29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178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FA7FA" w14:textId="77777777" w:rsidR="006C66EE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班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単位で安否確認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⇒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本部へ報告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DD85A" id="Rectangle 62" o:spid="_x0000_s1057" style="position:absolute;left:0;text-align:left;margin-left:-.05pt;margin-top:6.45pt;width:221.4pt;height:18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">
                      <v:textbox inset="5.85pt,.7pt,5.85pt,.7pt">
                        <w:txbxContent>
                          <w:p w14:paraId="2F9FA7FA" w14:textId="77777777" w:rsidR="006C66EE" w:rsidRDefault="004C5D16" w:rsidP="004E6C45">
                            <w:r>
                              <w:rPr>
                                <w:rFonts w:hint="eastAsia"/>
                              </w:rPr>
                              <w:t>班</w:t>
                            </w:r>
                            <w:r w:rsidR="00641B07">
                              <w:rPr>
                                <w:rFonts w:hint="eastAsia"/>
                              </w:rPr>
                              <w:t>単位で安否確認</w:t>
                            </w:r>
                            <w:r w:rsidR="00641B07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41B07">
                              <w:rPr>
                                <w:rFonts w:hint="eastAsia"/>
                              </w:rPr>
                              <w:t>⇒</w:t>
                            </w:r>
                            <w:r w:rsidR="00641B07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41B07">
                              <w:rPr>
                                <w:rFonts w:hint="eastAsia"/>
                              </w:rPr>
                              <w:t>本部へ報告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856F97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BACB9AD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C5BCFDA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941CC4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C46200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9475F6B" w14:textId="77777777" w:rsidR="004E6C45" w:rsidRDefault="004E6C45" w:rsidP="00680D84"/>
        </w:tc>
      </w:tr>
      <w:tr w:rsidR="008D7F74" w14:paraId="15B53107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6B4D328B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0B98EBF8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4A14B1C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ACB259F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1E6F244C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8D041CA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878B57A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9D6F405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65C3078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9BC3E78" w14:textId="77777777" w:rsidR="004E6C45" w:rsidRDefault="004E6C45" w:rsidP="00680D84"/>
        </w:tc>
      </w:tr>
      <w:tr w:rsidR="008D7F74" w14:paraId="44B06DF7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63268C31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58DD2BE9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7EA6A0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6F17278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DDB2D5F" wp14:editId="1C6879B1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193040</wp:posOffset>
                      </wp:positionV>
                      <wp:extent cx="3017520" cy="233680"/>
                      <wp:effectExtent l="5715" t="6985" r="5715" b="6985"/>
                      <wp:wrapNone/>
                      <wp:docPr id="28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752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17C6A" w14:textId="77777777" w:rsidR="006C66EE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自治会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長の命により炊き出し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B2D5F" id="Rectangle 63" o:spid="_x0000_s1058" style="position:absolute;left:0;text-align:left;margin-left:48.55pt;margin-top:15.2pt;width:237.6pt;height:18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">
                      <v:textbox inset="5.85pt,.7pt,5.85pt,.7pt">
                        <w:txbxContent>
                          <w:p w14:paraId="4C717C6A" w14:textId="77777777" w:rsidR="006C66EE" w:rsidRDefault="004C5D16" w:rsidP="004E6C45">
                            <w:r>
                              <w:rPr>
                                <w:rFonts w:hint="eastAsia"/>
                              </w:rPr>
                              <w:t>自治会</w:t>
                            </w:r>
                            <w:r w:rsidR="00641B07">
                              <w:rPr>
                                <w:rFonts w:hint="eastAsia"/>
                              </w:rPr>
                              <w:t>長の命により炊き出し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7C131B8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99D4EA9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2DF9C09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771DBCF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60A8C88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DBE32D2" w14:textId="77777777" w:rsidR="004E6C45" w:rsidRDefault="004E6C45" w:rsidP="00680D84"/>
        </w:tc>
      </w:tr>
      <w:tr w:rsidR="008D7F74" w14:paraId="225EA160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3F77881A" w14:textId="77777777" w:rsidR="004E6C45" w:rsidRDefault="00641B07" w:rsidP="00680D84">
            <w:r>
              <w:rPr>
                <w:rFonts w:hint="eastAsia"/>
              </w:rPr>
              <w:t>給食給水班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67AD3272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A7539EB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E3BEBE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BD5B66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0C2DA18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E35944C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8870FB0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07191E0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FF62E64" w14:textId="77777777" w:rsidR="004E6C45" w:rsidRDefault="004E6C45" w:rsidP="00680D84"/>
        </w:tc>
      </w:tr>
      <w:tr w:rsidR="008D7F74" w14:paraId="6B76AAB8" w14:textId="77777777" w:rsidTr="005B285A">
        <w:trPr>
          <w:trHeight w:val="192"/>
        </w:trPr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619AD8" w14:textId="77777777" w:rsidR="004E6C45" w:rsidRDefault="004E6C45" w:rsidP="00680D84"/>
        </w:tc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7E286F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E20D9A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30C0B6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5DD205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4EE3BA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835593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76BDBF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5A1DF4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3C041C" w14:textId="77777777" w:rsidR="004E6C45" w:rsidRDefault="004E6C45" w:rsidP="00680D84"/>
        </w:tc>
      </w:tr>
    </w:tbl>
    <w:p w14:paraId="42803B1F" w14:textId="77777777" w:rsidR="004E6C45" w:rsidRDefault="00641B07" w:rsidP="004E6C45">
      <w:r>
        <w:rPr>
          <w:rFonts w:hint="eastAsia"/>
        </w:rPr>
        <w:t>※訓練を通じて、各班の行動にはどれぐらい時間がかかり、必要とする人数はどれくらいなのかを掴んでください。</w:t>
      </w:r>
    </w:p>
    <w:p w14:paraId="4C68EBDA" w14:textId="77777777" w:rsidR="004E6C45" w:rsidRDefault="004E6C45" w:rsidP="004E6C45">
      <w:pPr>
        <w:sectPr w:rsidR="004E6C45" w:rsidSect="00680D84">
          <w:pgSz w:w="16838" w:h="11906" w:orient="landscape" w:code="9"/>
          <w:pgMar w:top="1418" w:right="1134" w:bottom="1418" w:left="1134" w:header="851" w:footer="992" w:gutter="0"/>
          <w:cols w:space="425"/>
          <w:docGrid w:type="lines" w:linePitch="368" w:charSpace="1219"/>
        </w:sectPr>
      </w:pPr>
    </w:p>
    <w:p w14:paraId="702CF0FF" w14:textId="77777777" w:rsidR="004E6C45" w:rsidRPr="00F97E00" w:rsidRDefault="00641B07" w:rsidP="004E6C4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F114F85" wp14:editId="06248174">
                <wp:simplePos x="0" y="0"/>
                <wp:positionH relativeFrom="column">
                  <wp:posOffset>152400</wp:posOffset>
                </wp:positionH>
                <wp:positionV relativeFrom="paragraph">
                  <wp:posOffset>-198120</wp:posOffset>
                </wp:positionV>
                <wp:extent cx="832485" cy="350520"/>
                <wp:effectExtent l="5080" t="7620" r="10160" b="13335"/>
                <wp:wrapNone/>
                <wp:docPr id="2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6EA4" w14:textId="77777777" w:rsidR="006C66EE" w:rsidRPr="00784821" w:rsidRDefault="00641B07" w:rsidP="00784821">
                            <w:pPr>
                              <w:spacing w:line="44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78482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14F85" id="Rectangle 64" o:spid="_x0000_s1059" style="position:absolute;left:0;text-align:left;margin-left:12pt;margin-top:-15.6pt;width:65.55pt;height:27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">
                <v:textbox inset="5.85pt,.7pt,5.85pt,.7pt">
                  <w:txbxContent>
                    <w:p w14:paraId="0CFE6EA4" w14:textId="77777777" w:rsidR="006C66EE" w:rsidRPr="00784821" w:rsidRDefault="00641B07" w:rsidP="00784821">
                      <w:pPr>
                        <w:spacing w:line="440" w:lineRule="exact"/>
                        <w:rPr>
                          <w:sz w:val="32"/>
                          <w:szCs w:val="32"/>
                        </w:rPr>
                      </w:pPr>
                      <w:r w:rsidRPr="00784821">
                        <w:rPr>
                          <w:rFonts w:hint="eastAsia"/>
                          <w:sz w:val="32"/>
                          <w:szCs w:val="32"/>
                        </w:rPr>
                        <w:t>別紙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4E6C45"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自主防災組織</w:t>
      </w:r>
      <w:r w:rsidR="004E6C45">
        <w:rPr>
          <w:rFonts w:ascii="HGP創英角ﾎﾟｯﾌﾟ体" w:eastAsia="HGP創英角ﾎﾟｯﾌﾟ体" w:hint="eastAsia"/>
          <w:sz w:val="28"/>
          <w:szCs w:val="28"/>
          <w:lang w:eastAsia="zh-TW"/>
        </w:rPr>
        <w:t>【水害</w:t>
      </w:r>
      <w:r w:rsidR="004E6C45" w:rsidRPr="00410F47">
        <w:rPr>
          <w:rFonts w:ascii="HGP創英角ﾎﾟｯﾌﾟ体" w:eastAsia="HGP創英角ﾎﾟｯﾌﾟ体" w:hint="eastAsia"/>
          <w:sz w:val="28"/>
          <w:szCs w:val="28"/>
          <w:lang w:eastAsia="zh-TW"/>
        </w:rPr>
        <w:t>想定</w:t>
      </w:r>
      <w:r w:rsidR="004E6C45">
        <w:rPr>
          <w:rFonts w:ascii="HGP創英角ﾎﾟｯﾌﾟ体" w:eastAsia="HGP創英角ﾎﾟｯﾌﾟ体" w:hint="eastAsia"/>
          <w:sz w:val="28"/>
          <w:szCs w:val="28"/>
          <w:lang w:eastAsia="zh-TW"/>
        </w:rPr>
        <w:t>】</w:t>
      </w:r>
      <w:r w:rsidR="004E6C45"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防災訓練（例）</w:t>
      </w:r>
    </w:p>
    <w:p w14:paraId="07264892" w14:textId="77777777" w:rsidR="004E6C45" w:rsidRPr="00410F47" w:rsidRDefault="004E6C45" w:rsidP="004E6C45">
      <w:pPr>
        <w:rPr>
          <w:rFonts w:ascii="HGP創英角ﾎﾟｯﾌﾟ体" w:eastAsia="HGP創英角ﾎﾟｯﾌﾟ体"/>
          <w:sz w:val="28"/>
          <w:szCs w:val="28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5899"/>
        <w:gridCol w:w="2266"/>
      </w:tblGrid>
      <w:tr w:rsidR="008D7F74" w14:paraId="65E7345A" w14:textId="77777777" w:rsidTr="005B285A">
        <w:tc>
          <w:tcPr>
            <w:tcW w:w="906" w:type="dxa"/>
            <w:shd w:val="clear" w:color="auto" w:fill="auto"/>
          </w:tcPr>
          <w:p w14:paraId="62BACC19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時　間</w:t>
            </w:r>
          </w:p>
        </w:tc>
        <w:tc>
          <w:tcPr>
            <w:tcW w:w="6045" w:type="dxa"/>
            <w:shd w:val="clear" w:color="auto" w:fill="auto"/>
          </w:tcPr>
          <w:p w14:paraId="3334CABA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内　　容</w:t>
            </w:r>
          </w:p>
        </w:tc>
        <w:tc>
          <w:tcPr>
            <w:tcW w:w="2317" w:type="dxa"/>
            <w:shd w:val="clear" w:color="auto" w:fill="auto"/>
          </w:tcPr>
          <w:p w14:paraId="0B520DC7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8D7F74" w14:paraId="76309FFA" w14:textId="77777777" w:rsidTr="005B285A">
        <w:tc>
          <w:tcPr>
            <w:tcW w:w="906" w:type="dxa"/>
            <w:shd w:val="clear" w:color="auto" w:fill="auto"/>
          </w:tcPr>
          <w:p w14:paraId="71D04F36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8：00</w:t>
            </w:r>
          </w:p>
        </w:tc>
        <w:tc>
          <w:tcPr>
            <w:tcW w:w="6045" w:type="dxa"/>
            <w:shd w:val="clear" w:color="auto" w:fill="auto"/>
          </w:tcPr>
          <w:p w14:paraId="5F7BC7BF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※防災行政無線若しくはハンドマイク等で訓練の事前予告をする</w:t>
            </w:r>
          </w:p>
        </w:tc>
        <w:tc>
          <w:tcPr>
            <w:tcW w:w="2317" w:type="dxa"/>
            <w:shd w:val="clear" w:color="auto" w:fill="auto"/>
          </w:tcPr>
          <w:p w14:paraId="2AAAD16A" w14:textId="77777777" w:rsidR="004E6C45" w:rsidRPr="005B285A" w:rsidRDefault="004C5D16" w:rsidP="00680D8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自衛消防隊</w:t>
            </w:r>
            <w:r w:rsidR="00641B07" w:rsidRPr="005B285A">
              <w:rPr>
                <w:rFonts w:ascii="ＭＳ Ｐ明朝" w:eastAsia="ＭＳ Ｐ明朝" w:hAnsi="ＭＳ Ｐ明朝" w:hint="eastAsia"/>
              </w:rPr>
              <w:t>などに依頼</w:t>
            </w:r>
          </w:p>
        </w:tc>
      </w:tr>
      <w:tr w:rsidR="008D7F74" w14:paraId="0E31E8D4" w14:textId="77777777" w:rsidTr="005B285A">
        <w:tc>
          <w:tcPr>
            <w:tcW w:w="906" w:type="dxa"/>
            <w:shd w:val="clear" w:color="auto" w:fill="auto"/>
          </w:tcPr>
          <w:p w14:paraId="42763D2B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9：00</w:t>
            </w:r>
          </w:p>
        </w:tc>
        <w:tc>
          <w:tcPr>
            <w:tcW w:w="6045" w:type="dxa"/>
            <w:shd w:val="clear" w:color="auto" w:fill="auto"/>
          </w:tcPr>
          <w:p w14:paraId="4D15847F" w14:textId="77777777" w:rsidR="004E6C45" w:rsidRPr="005B285A" w:rsidRDefault="004C5D16" w:rsidP="00680D8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【台風○</w:t>
            </w:r>
            <w:r w:rsidR="00641B07" w:rsidRPr="005B285A">
              <w:rPr>
                <w:rFonts w:ascii="ＭＳ Ｐゴシック" w:eastAsia="ＭＳ Ｐゴシック" w:hAnsi="ＭＳ Ｐゴシック" w:hint="eastAsia"/>
              </w:rPr>
              <w:t>号が深夜近畿地方上陸、本市に大雨洪水警報が出る】</w:t>
            </w:r>
          </w:p>
          <w:p w14:paraId="4D88C8DD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自主防災会役員</w:t>
            </w:r>
            <w:r w:rsidR="00326DC0" w:rsidRPr="005B285A">
              <w:rPr>
                <w:rFonts w:ascii="ＭＳ Ｐ明朝" w:eastAsia="ＭＳ Ｐ明朝" w:hAnsi="ＭＳ Ｐ明朝" w:hint="eastAsia"/>
              </w:rPr>
              <w:t>と</w:t>
            </w:r>
            <w:r w:rsidR="00326DC0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総務情報班</w:t>
            </w:r>
            <w:r w:rsidRPr="005B285A">
              <w:rPr>
                <w:rFonts w:ascii="ＭＳ Ｐ明朝" w:eastAsia="ＭＳ Ｐ明朝" w:hAnsi="ＭＳ Ｐ明朝" w:hint="eastAsia"/>
              </w:rPr>
              <w:t>は、予め会館に集合</w:t>
            </w:r>
            <w:r w:rsidR="00326DC0" w:rsidRPr="005B285A">
              <w:rPr>
                <w:rFonts w:ascii="ＭＳ Ｐ明朝" w:eastAsia="ＭＳ Ｐ明朝" w:hAnsi="ＭＳ Ｐ明朝" w:hint="eastAsia"/>
              </w:rPr>
              <w:t>（待機）</w:t>
            </w:r>
          </w:p>
          <w:p w14:paraId="138EA021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会長</w:t>
            </w:r>
            <w:r w:rsidR="004C5D16">
              <w:rPr>
                <w:rFonts w:ascii="ＭＳ Ｐ明朝" w:eastAsia="ＭＳ Ｐ明朝" w:hAnsi="ＭＳ Ｐ明朝" w:hint="eastAsia"/>
              </w:rPr>
              <w:t>は、○○</w:t>
            </w:r>
            <w:r w:rsidRPr="005B285A">
              <w:rPr>
                <w:rFonts w:ascii="ＭＳ Ｐ明朝" w:eastAsia="ＭＳ Ｐ明朝" w:hAnsi="ＭＳ Ｐ明朝" w:hint="eastAsia"/>
              </w:rPr>
              <w:t>災害対策本部の設置を宣言</w:t>
            </w:r>
          </w:p>
          <w:p w14:paraId="61A1BD4C" w14:textId="77777777" w:rsidR="004E6C45" w:rsidRPr="005B285A" w:rsidRDefault="00326DC0" w:rsidP="005B285A">
            <w:pPr>
              <w:ind w:leftChars="150" w:left="420" w:hangingChars="50" w:hanging="105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・直ちに「総務情報</w:t>
            </w:r>
            <w:r w:rsidR="00641B07" w:rsidRPr="005B285A">
              <w:rPr>
                <w:rFonts w:ascii="ＭＳ Ｐ明朝" w:eastAsia="ＭＳ Ｐ明朝" w:hAnsi="ＭＳ Ｐ明朝" w:hint="eastAsia"/>
              </w:rPr>
              <w:t>班」「水防消火班」「救出救護班」「避難誘導班」「給食給水班」を設置する。</w:t>
            </w:r>
          </w:p>
          <w:p w14:paraId="14E7E600" w14:textId="77777777" w:rsidR="004E6C45" w:rsidRPr="005B285A" w:rsidRDefault="00641B07" w:rsidP="005B285A">
            <w:pPr>
              <w:ind w:leftChars="150" w:left="420" w:hangingChars="50" w:hanging="105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</w:t>
            </w:r>
            <w:r w:rsidR="00BE40EC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総務情報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班</w:t>
            </w:r>
            <w:r w:rsidRPr="005B285A">
              <w:rPr>
                <w:rFonts w:ascii="ＭＳ Ｐ明朝" w:eastAsia="ＭＳ Ｐ明朝" w:hAnsi="ＭＳ Ｐ明朝" w:hint="eastAsia"/>
              </w:rPr>
              <w:t>、各班から入手した情報を整理し会長へ報告</w:t>
            </w:r>
          </w:p>
        </w:tc>
        <w:tc>
          <w:tcPr>
            <w:tcW w:w="2317" w:type="dxa"/>
            <w:shd w:val="clear" w:color="auto" w:fill="auto"/>
          </w:tcPr>
          <w:p w14:paraId="1F6F5C3A" w14:textId="77777777" w:rsidR="004E6C45" w:rsidRPr="005B285A" w:rsidRDefault="004E6C45" w:rsidP="00680D84">
            <w:pPr>
              <w:rPr>
                <w:rFonts w:ascii="ＭＳ Ｐ明朝" w:eastAsia="ＭＳ Ｐ明朝" w:hAnsi="ＭＳ Ｐ明朝"/>
              </w:rPr>
            </w:pPr>
          </w:p>
        </w:tc>
      </w:tr>
      <w:tr w:rsidR="008D7F74" w14:paraId="372157F6" w14:textId="77777777" w:rsidTr="005B285A">
        <w:tc>
          <w:tcPr>
            <w:tcW w:w="906" w:type="dxa"/>
            <w:shd w:val="clear" w:color="auto" w:fill="auto"/>
          </w:tcPr>
          <w:p w14:paraId="2BBDB2A2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9：10</w:t>
            </w:r>
          </w:p>
        </w:tc>
        <w:tc>
          <w:tcPr>
            <w:tcW w:w="6045" w:type="dxa"/>
            <w:shd w:val="clear" w:color="auto" w:fill="auto"/>
          </w:tcPr>
          <w:p w14:paraId="277AAB5F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※会長は、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救出救助班</w:t>
            </w:r>
            <w:r w:rsidRPr="005B285A">
              <w:rPr>
                <w:rFonts w:ascii="ＭＳ Ｐ明朝" w:eastAsia="ＭＳ Ｐ明朝" w:hAnsi="ＭＳ Ｐ明朝" w:hint="eastAsia"/>
              </w:rPr>
              <w:t>に区内の巡視を指示。</w:t>
            </w:r>
          </w:p>
          <w:p w14:paraId="280D3008" w14:textId="77777777" w:rsidR="004E6C45" w:rsidRPr="005B285A" w:rsidRDefault="004C5D16" w:rsidP="005B285A">
            <w:pPr>
              <w:ind w:left="420" w:hangingChars="200" w:hanging="4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・救出救助班は、自治会</w:t>
            </w:r>
            <w:r w:rsidR="00641B07" w:rsidRPr="005B285A">
              <w:rPr>
                <w:rFonts w:ascii="ＭＳ Ｐ明朝" w:eastAsia="ＭＳ Ｐ明朝" w:hAnsi="ＭＳ Ｐ明朝" w:hint="eastAsia"/>
              </w:rPr>
              <w:t>内を巡視しがけ崩れなど危険箇所を点検するとともに、住民に警戒を呼びかける。</w:t>
            </w:r>
          </w:p>
          <w:p w14:paraId="1CF8788D" w14:textId="77777777" w:rsidR="004E6C45" w:rsidRPr="005B285A" w:rsidRDefault="00641B07" w:rsidP="005B285A">
            <w:pPr>
              <w:ind w:left="420" w:hangingChars="200" w:hanging="420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・巡回に要する時間も、今後の参考のために記録しておく</w:t>
            </w:r>
          </w:p>
        </w:tc>
        <w:tc>
          <w:tcPr>
            <w:tcW w:w="2317" w:type="dxa"/>
            <w:shd w:val="clear" w:color="auto" w:fill="auto"/>
          </w:tcPr>
          <w:p w14:paraId="0335844E" w14:textId="77777777" w:rsidR="004E6C45" w:rsidRPr="005B285A" w:rsidRDefault="004C5D16" w:rsidP="00680D8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平素から自治会</w:t>
            </w:r>
            <w:r w:rsidR="00641B07" w:rsidRPr="005B285A">
              <w:rPr>
                <w:rFonts w:ascii="ＭＳ Ｐ明朝" w:eastAsia="ＭＳ Ｐ明朝" w:hAnsi="ＭＳ Ｐ明朝" w:hint="eastAsia"/>
              </w:rPr>
              <w:t>内を歩き危険箇所を把握しておく。</w:t>
            </w:r>
          </w:p>
        </w:tc>
      </w:tr>
      <w:tr w:rsidR="008D7F74" w14:paraId="6D896225" w14:textId="77777777" w:rsidTr="005B285A">
        <w:tc>
          <w:tcPr>
            <w:tcW w:w="906" w:type="dxa"/>
            <w:shd w:val="clear" w:color="auto" w:fill="auto"/>
          </w:tcPr>
          <w:p w14:paraId="153857FB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9：20</w:t>
            </w:r>
          </w:p>
        </w:tc>
        <w:tc>
          <w:tcPr>
            <w:tcW w:w="6045" w:type="dxa"/>
            <w:shd w:val="clear" w:color="auto" w:fill="auto"/>
          </w:tcPr>
          <w:p w14:paraId="2D93F9F9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【消防団から水防活動の支援要請】</w:t>
            </w:r>
          </w:p>
          <w:p w14:paraId="20E98B5E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※会長は、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水防消火班</w:t>
            </w:r>
            <w:r w:rsidRPr="005B285A">
              <w:rPr>
                <w:rFonts w:ascii="ＭＳ Ｐ明朝" w:eastAsia="ＭＳ Ｐ明朝" w:hAnsi="ＭＳ Ｐ明朝" w:hint="eastAsia"/>
              </w:rPr>
              <w:t>に消防団への協力を指示</w:t>
            </w:r>
          </w:p>
          <w:p w14:paraId="3A945AAF" w14:textId="77777777" w:rsidR="004E6C45" w:rsidRPr="005B285A" w:rsidRDefault="00641B07" w:rsidP="005B285A">
            <w:pPr>
              <w:ind w:left="420" w:hangingChars="200" w:hanging="420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・土嚢袋の作成と土嚢積みの訓練を行う。</w:t>
            </w:r>
          </w:p>
        </w:tc>
        <w:tc>
          <w:tcPr>
            <w:tcW w:w="2317" w:type="dxa"/>
            <w:shd w:val="clear" w:color="auto" w:fill="auto"/>
          </w:tcPr>
          <w:p w14:paraId="6867B4A1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消防団員が指導</w:t>
            </w:r>
          </w:p>
        </w:tc>
      </w:tr>
      <w:tr w:rsidR="008D7F74" w14:paraId="14D68C49" w14:textId="77777777" w:rsidTr="005B285A">
        <w:tc>
          <w:tcPr>
            <w:tcW w:w="906" w:type="dxa"/>
            <w:shd w:val="clear" w:color="auto" w:fill="auto"/>
          </w:tcPr>
          <w:p w14:paraId="4A872797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9：30</w:t>
            </w:r>
          </w:p>
        </w:tc>
        <w:tc>
          <w:tcPr>
            <w:tcW w:w="6045" w:type="dxa"/>
            <w:shd w:val="clear" w:color="auto" w:fill="auto"/>
          </w:tcPr>
          <w:p w14:paraId="3E06B953" w14:textId="77777777" w:rsidR="004E6C45" w:rsidRPr="005B285A" w:rsidRDefault="004C5D16" w:rsidP="00680D8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【栗東</w:t>
            </w:r>
            <w:r w:rsidR="00641B07" w:rsidRPr="005B285A">
              <w:rPr>
                <w:rFonts w:ascii="ＭＳ Ｐゴシック" w:eastAsia="ＭＳ Ｐゴシック" w:hAnsi="ＭＳ Ｐゴシック" w:hint="eastAsia"/>
              </w:rPr>
              <w:t>市が避難準備情報を発令】</w:t>
            </w:r>
          </w:p>
          <w:p w14:paraId="23008D74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※会長は、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避難誘導班</w:t>
            </w:r>
            <w:r w:rsidRPr="005B285A">
              <w:rPr>
                <w:rFonts w:ascii="ＭＳ Ｐ明朝" w:eastAsia="ＭＳ Ｐ明朝" w:hAnsi="ＭＳ Ｐ明朝" w:hint="eastAsia"/>
              </w:rPr>
              <w:t>に要</w:t>
            </w:r>
            <w:r w:rsidR="004C5D16">
              <w:rPr>
                <w:rFonts w:ascii="ＭＳ Ｐ明朝" w:eastAsia="ＭＳ Ｐ明朝" w:hAnsi="ＭＳ Ｐ明朝" w:hint="eastAsia"/>
              </w:rPr>
              <w:t>支援</w:t>
            </w:r>
            <w:r w:rsidRPr="005B285A">
              <w:rPr>
                <w:rFonts w:ascii="ＭＳ Ｐ明朝" w:eastAsia="ＭＳ Ｐ明朝" w:hAnsi="ＭＳ Ｐ明朝" w:hint="eastAsia"/>
              </w:rPr>
              <w:t>者の避難支援を指示。</w:t>
            </w:r>
          </w:p>
          <w:p w14:paraId="673F6EFC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 xml:space="preserve">　　・避難誘導班は、要</w:t>
            </w:r>
            <w:r w:rsidR="004C5D16">
              <w:rPr>
                <w:rFonts w:ascii="ＭＳ Ｐ明朝" w:eastAsia="ＭＳ Ｐ明朝" w:hAnsi="ＭＳ Ｐ明朝" w:hint="eastAsia"/>
              </w:rPr>
              <w:t>支援</w:t>
            </w:r>
            <w:r w:rsidRPr="005B285A">
              <w:rPr>
                <w:rFonts w:ascii="ＭＳ Ｐ明朝" w:eastAsia="ＭＳ Ｐ明朝" w:hAnsi="ＭＳ Ｐ明朝" w:hint="eastAsia"/>
              </w:rPr>
              <w:t>者の支援に向かい、避難所へ誘導。</w:t>
            </w:r>
          </w:p>
          <w:p w14:paraId="07919D35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※会長は、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給食給水班</w:t>
            </w:r>
            <w:r w:rsidRPr="005B285A">
              <w:rPr>
                <w:rFonts w:ascii="ＭＳ Ｐ明朝" w:eastAsia="ＭＳ Ｐ明朝" w:hAnsi="ＭＳ Ｐ明朝" w:hint="eastAsia"/>
              </w:rPr>
              <w:t>に炊き出し（α米）を命じる。</w:t>
            </w:r>
          </w:p>
        </w:tc>
        <w:tc>
          <w:tcPr>
            <w:tcW w:w="2317" w:type="dxa"/>
            <w:shd w:val="clear" w:color="auto" w:fill="auto"/>
          </w:tcPr>
          <w:p w14:paraId="78489DB1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要</w:t>
            </w:r>
            <w:r w:rsidR="004C5D16">
              <w:rPr>
                <w:rFonts w:ascii="ＭＳ Ｐ明朝" w:eastAsia="ＭＳ Ｐ明朝" w:hAnsi="ＭＳ Ｐ明朝" w:hint="eastAsia"/>
              </w:rPr>
              <w:t>支援護</w:t>
            </w:r>
            <w:r w:rsidRPr="005B285A">
              <w:rPr>
                <w:rFonts w:ascii="ＭＳ Ｐ明朝" w:eastAsia="ＭＳ Ｐ明朝" w:hAnsi="ＭＳ Ｐ明朝" w:hint="eastAsia"/>
              </w:rPr>
              <w:t>支援は、予め誰が誰を支援するかを決めておく。</w:t>
            </w:r>
          </w:p>
        </w:tc>
      </w:tr>
      <w:tr w:rsidR="008D7F74" w14:paraId="3E76A639" w14:textId="77777777" w:rsidTr="005B285A">
        <w:tc>
          <w:tcPr>
            <w:tcW w:w="906" w:type="dxa"/>
            <w:shd w:val="clear" w:color="auto" w:fill="auto"/>
          </w:tcPr>
          <w:p w14:paraId="05D07F1A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9：40</w:t>
            </w:r>
          </w:p>
        </w:tc>
        <w:tc>
          <w:tcPr>
            <w:tcW w:w="6045" w:type="dxa"/>
            <w:shd w:val="clear" w:color="auto" w:fill="auto"/>
          </w:tcPr>
          <w:p w14:paraId="2AA8ACDD" w14:textId="77777777" w:rsidR="004E6C45" w:rsidRPr="005B285A" w:rsidRDefault="004C5D16" w:rsidP="005B285A">
            <w:pPr>
              <w:ind w:left="168" w:hangingChars="80" w:hanging="16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【栗東</w:t>
            </w:r>
            <w:r w:rsidR="00641B07" w:rsidRPr="005B285A">
              <w:rPr>
                <w:rFonts w:ascii="ＭＳ Ｐゴシック" w:eastAsia="ＭＳ Ｐゴシック" w:hAnsi="ＭＳ Ｐゴシック" w:hint="eastAsia"/>
              </w:rPr>
              <w:t>市が避難勧告を発令】</w:t>
            </w:r>
          </w:p>
          <w:p w14:paraId="23FC5867" w14:textId="77777777" w:rsidR="004E6C45" w:rsidRPr="005B285A" w:rsidRDefault="00641B07" w:rsidP="005B285A">
            <w:pPr>
              <w:ind w:left="168" w:hangingChars="80" w:hanging="168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※会長は、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避難誘導班</w:t>
            </w:r>
            <w:r w:rsidR="004C5D16">
              <w:rPr>
                <w:rFonts w:ascii="ＭＳ Ｐ明朝" w:eastAsia="ＭＳ Ｐ明朝" w:hAnsi="ＭＳ Ｐ明朝" w:hint="eastAsia"/>
              </w:rPr>
              <w:t>に住</w:t>
            </w:r>
            <w:r w:rsidRPr="005B285A">
              <w:rPr>
                <w:rFonts w:ascii="ＭＳ Ｐ明朝" w:eastAsia="ＭＳ Ｐ明朝" w:hAnsi="ＭＳ Ｐ明朝" w:hint="eastAsia"/>
              </w:rPr>
              <w:t>民の安否確認と避難誘導を命じる。</w:t>
            </w:r>
          </w:p>
          <w:p w14:paraId="22D83126" w14:textId="77777777" w:rsidR="004E6C45" w:rsidRPr="005B285A" w:rsidRDefault="00641B07" w:rsidP="005B285A">
            <w:pPr>
              <w:ind w:leftChars="80" w:left="273" w:hangingChars="50" w:hanging="105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・避難誘導班は、水平避難者と垂直避難者の把握に努め、水平避難の必要な者に避難誘導を行う。</w:t>
            </w:r>
          </w:p>
          <w:p w14:paraId="5AE24E74" w14:textId="77777777" w:rsidR="004E6C45" w:rsidRPr="005B285A" w:rsidRDefault="00641B07" w:rsidP="005B285A">
            <w:pPr>
              <w:ind w:leftChars="80" w:left="168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・避難誘導班の人員が不足する場合は、他の班が応援する。</w:t>
            </w:r>
          </w:p>
          <w:p w14:paraId="36E89534" w14:textId="77777777" w:rsidR="004E6C45" w:rsidRPr="005B285A" w:rsidRDefault="00641B07" w:rsidP="005B285A">
            <w:pPr>
              <w:ind w:left="168" w:hangingChars="80" w:hanging="168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</w:t>
            </w:r>
            <w:r w:rsidR="00BE40EC"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総務情報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班</w:t>
            </w:r>
            <w:r w:rsidRPr="005B285A">
              <w:rPr>
                <w:rFonts w:ascii="ＭＳ Ｐ明朝" w:eastAsia="ＭＳ Ｐ明朝" w:hAnsi="ＭＳ Ｐ明朝" w:hint="eastAsia"/>
              </w:rPr>
              <w:t>は、各班から報告のあった住民の安否情報などを集約し、定期的に会長へ報告すると共に、必要に応じて行政機関へも連絡する。</w:t>
            </w:r>
          </w:p>
        </w:tc>
        <w:tc>
          <w:tcPr>
            <w:tcW w:w="2317" w:type="dxa"/>
            <w:shd w:val="clear" w:color="auto" w:fill="auto"/>
          </w:tcPr>
          <w:p w14:paraId="13B0B64C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いかなる行動も複数で行い単独行動は避ける。</w:t>
            </w:r>
          </w:p>
          <w:p w14:paraId="7D4E433E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班長は、班員がどこにいるかを必ず把握すること。</w:t>
            </w:r>
          </w:p>
        </w:tc>
      </w:tr>
      <w:tr w:rsidR="008D7F74" w14:paraId="07B53FAA" w14:textId="77777777" w:rsidTr="005B285A">
        <w:trPr>
          <w:trHeight w:val="648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68D3A68E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10：00</w:t>
            </w:r>
          </w:p>
        </w:tc>
        <w:tc>
          <w:tcPr>
            <w:tcW w:w="6045" w:type="dxa"/>
            <w:tcBorders>
              <w:bottom w:val="single" w:sz="4" w:space="0" w:color="auto"/>
            </w:tcBorders>
            <w:shd w:val="clear" w:color="auto" w:fill="auto"/>
          </w:tcPr>
          <w:p w14:paraId="1AA98B3A" w14:textId="77777777" w:rsidR="004E6C45" w:rsidRPr="005B285A" w:rsidRDefault="004C5D16" w:rsidP="005B285A">
            <w:pPr>
              <w:ind w:leftChars="1" w:left="212" w:hangingChars="100" w:hanging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【栗東</w:t>
            </w:r>
            <w:r w:rsidR="00641B07" w:rsidRPr="005B285A">
              <w:rPr>
                <w:rFonts w:ascii="ＭＳ Ｐゴシック" w:eastAsia="ＭＳ Ｐゴシック" w:hAnsi="ＭＳ Ｐゴシック" w:hint="eastAsia"/>
              </w:rPr>
              <w:t>市が避難指示を発令】</w:t>
            </w:r>
          </w:p>
          <w:p w14:paraId="754EEA49" w14:textId="77777777" w:rsidR="004E6C45" w:rsidRPr="005B285A" w:rsidRDefault="00641B07" w:rsidP="005B285A">
            <w:pPr>
              <w:ind w:leftChars="1" w:left="212" w:hangingChars="100" w:hanging="210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※会長は、</w:t>
            </w:r>
            <w:r w:rsidRPr="005B285A">
              <w:rPr>
                <w:rFonts w:ascii="ＭＳ Ｐ明朝" w:eastAsia="ＭＳ Ｐ明朝" w:hAnsi="ＭＳ Ｐ明朝" w:hint="eastAsia"/>
                <w:bdr w:val="single" w:sz="4" w:space="0" w:color="auto"/>
              </w:rPr>
              <w:t>避難誘導班</w:t>
            </w:r>
            <w:r w:rsidRPr="005B285A">
              <w:rPr>
                <w:rFonts w:ascii="ＭＳ Ｐ明朝" w:eastAsia="ＭＳ Ｐ明朝" w:hAnsi="ＭＳ Ｐ明朝" w:hint="eastAsia"/>
              </w:rPr>
              <w:t>に逃げ遅れたものがいないか把握させる。</w:t>
            </w:r>
          </w:p>
          <w:p w14:paraId="6F7EF7E4" w14:textId="77777777" w:rsidR="004E6C45" w:rsidRPr="005B285A" w:rsidRDefault="00641B07" w:rsidP="005B285A">
            <w:pPr>
              <w:ind w:leftChars="101" w:left="317" w:hangingChars="50" w:hanging="105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・堤防決壊の危険が迫っているため、直ぐに水平避難</w:t>
            </w:r>
            <w:r w:rsidR="00BE40EC" w:rsidRPr="005B285A">
              <w:rPr>
                <w:rFonts w:ascii="ＭＳ Ｐ明朝" w:eastAsia="ＭＳ Ｐ明朝" w:hAnsi="ＭＳ Ｐ明朝" w:hint="eastAsia"/>
              </w:rPr>
              <w:t>（指定避難所）</w:t>
            </w:r>
            <w:r w:rsidRPr="005B285A">
              <w:rPr>
                <w:rFonts w:ascii="ＭＳ Ｐ明朝" w:eastAsia="ＭＳ Ｐ明朝" w:hAnsi="ＭＳ Ｐ明朝" w:hint="eastAsia"/>
              </w:rPr>
              <w:t>できないものは、垂直避難</w:t>
            </w:r>
            <w:r w:rsidR="00BE40EC" w:rsidRPr="005B285A">
              <w:rPr>
                <w:rFonts w:ascii="ＭＳ Ｐ明朝" w:eastAsia="ＭＳ Ｐ明朝" w:hAnsi="ＭＳ Ｐ明朝" w:hint="eastAsia"/>
              </w:rPr>
              <w:t>（自宅２階以上）</w:t>
            </w:r>
            <w:r w:rsidRPr="005B285A">
              <w:rPr>
                <w:rFonts w:ascii="ＭＳ Ｐ明朝" w:eastAsia="ＭＳ Ｐ明朝" w:hAnsi="ＭＳ Ｐ明朝" w:hint="eastAsia"/>
              </w:rPr>
              <w:t>に切り替える。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14:paraId="74F8CBF4" w14:textId="77777777" w:rsidR="004E6C45" w:rsidRPr="005B285A" w:rsidRDefault="004E6C45" w:rsidP="00680D84">
            <w:pPr>
              <w:rPr>
                <w:rFonts w:ascii="ＭＳ Ｐ明朝" w:eastAsia="ＭＳ Ｐ明朝" w:hAnsi="ＭＳ Ｐ明朝"/>
              </w:rPr>
            </w:pPr>
          </w:p>
        </w:tc>
      </w:tr>
      <w:tr w:rsidR="008D7F74" w14:paraId="35C9DFC6" w14:textId="77777777" w:rsidTr="005B285A">
        <w:tc>
          <w:tcPr>
            <w:tcW w:w="906" w:type="dxa"/>
            <w:shd w:val="clear" w:color="auto" w:fill="auto"/>
          </w:tcPr>
          <w:p w14:paraId="4F57FF26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11：00</w:t>
            </w:r>
          </w:p>
        </w:tc>
        <w:tc>
          <w:tcPr>
            <w:tcW w:w="6045" w:type="dxa"/>
            <w:shd w:val="clear" w:color="auto" w:fill="auto"/>
          </w:tcPr>
          <w:p w14:paraId="7DE43CF4" w14:textId="77777777" w:rsidR="004E6C45" w:rsidRPr="005B285A" w:rsidRDefault="00641B07" w:rsidP="00680D84">
            <w:pPr>
              <w:rPr>
                <w:rFonts w:ascii="ＭＳ Ｐゴシック" w:eastAsia="ＭＳ Ｐゴシック" w:hAnsi="ＭＳ Ｐゴシック"/>
              </w:rPr>
            </w:pPr>
            <w:r w:rsidRPr="005B285A">
              <w:rPr>
                <w:rFonts w:ascii="ＭＳ Ｐゴシック" w:eastAsia="ＭＳ Ｐゴシック" w:hAnsi="ＭＳ Ｐゴシック" w:hint="eastAsia"/>
              </w:rPr>
              <w:t>【全ての訓練が終了】</w:t>
            </w:r>
          </w:p>
          <w:p w14:paraId="380348EA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・会長挨拶（講評）</w:t>
            </w:r>
          </w:p>
          <w:p w14:paraId="7110FE9D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・参加者で炊き出しご飯の試食　⇒　11：30分解散</w:t>
            </w:r>
          </w:p>
        </w:tc>
        <w:tc>
          <w:tcPr>
            <w:tcW w:w="2317" w:type="dxa"/>
            <w:shd w:val="clear" w:color="auto" w:fill="auto"/>
          </w:tcPr>
          <w:p w14:paraId="3404C36C" w14:textId="77777777" w:rsidR="004E6C45" w:rsidRPr="005B285A" w:rsidRDefault="004E6C45" w:rsidP="00680D84">
            <w:pPr>
              <w:rPr>
                <w:rFonts w:ascii="ＭＳ Ｐ明朝" w:eastAsia="ＭＳ Ｐ明朝" w:hAnsi="ＭＳ Ｐ明朝"/>
              </w:rPr>
            </w:pPr>
          </w:p>
        </w:tc>
      </w:tr>
      <w:tr w:rsidR="008D7F74" w14:paraId="7CA885BB" w14:textId="77777777" w:rsidTr="005B285A">
        <w:trPr>
          <w:trHeight w:val="276"/>
        </w:trPr>
        <w:tc>
          <w:tcPr>
            <w:tcW w:w="906" w:type="dxa"/>
            <w:shd w:val="clear" w:color="auto" w:fill="auto"/>
          </w:tcPr>
          <w:p w14:paraId="1C9A8B18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lastRenderedPageBreak/>
              <w:t>11：30</w:t>
            </w:r>
          </w:p>
        </w:tc>
        <w:tc>
          <w:tcPr>
            <w:tcW w:w="6045" w:type="dxa"/>
            <w:shd w:val="clear" w:color="auto" w:fill="auto"/>
          </w:tcPr>
          <w:p w14:paraId="6FD6DB3A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※役員で反省会を行い、改善点を次回に生かす。</w:t>
            </w:r>
          </w:p>
        </w:tc>
        <w:tc>
          <w:tcPr>
            <w:tcW w:w="2317" w:type="dxa"/>
            <w:shd w:val="clear" w:color="auto" w:fill="auto"/>
          </w:tcPr>
          <w:p w14:paraId="20A5332A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役員のみ</w:t>
            </w:r>
          </w:p>
        </w:tc>
      </w:tr>
      <w:tr w:rsidR="008D7F74" w14:paraId="45C4F4F7" w14:textId="77777777" w:rsidTr="005B285A">
        <w:trPr>
          <w:trHeight w:val="276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681F4EF7" w14:textId="77777777" w:rsidR="004E6C45" w:rsidRPr="005B285A" w:rsidRDefault="00641B07" w:rsidP="005B285A">
            <w:pPr>
              <w:jc w:val="center"/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12：00</w:t>
            </w:r>
          </w:p>
        </w:tc>
        <w:tc>
          <w:tcPr>
            <w:tcW w:w="6045" w:type="dxa"/>
            <w:tcBorders>
              <w:bottom w:val="single" w:sz="4" w:space="0" w:color="auto"/>
            </w:tcBorders>
            <w:shd w:val="clear" w:color="auto" w:fill="auto"/>
          </w:tcPr>
          <w:p w14:paraId="142559A3" w14:textId="77777777" w:rsidR="004E6C45" w:rsidRPr="005B285A" w:rsidRDefault="00641B07" w:rsidP="00680D84">
            <w:pPr>
              <w:rPr>
                <w:rFonts w:ascii="ＭＳ Ｐ明朝" w:eastAsia="ＭＳ Ｐ明朝" w:hAnsi="ＭＳ Ｐ明朝"/>
              </w:rPr>
            </w:pPr>
            <w:r w:rsidRPr="005B285A">
              <w:rPr>
                <w:rFonts w:ascii="ＭＳ Ｐ明朝" w:eastAsia="ＭＳ Ｐ明朝" w:hAnsi="ＭＳ Ｐ明朝" w:hint="eastAsia"/>
              </w:rPr>
              <w:t>防災訓練終了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auto"/>
          </w:tcPr>
          <w:p w14:paraId="77EC7803" w14:textId="77777777" w:rsidR="004E6C45" w:rsidRPr="005B285A" w:rsidRDefault="004E6C45" w:rsidP="00680D8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FF67489" w14:textId="77777777" w:rsidR="004E6C45" w:rsidRDefault="004E6C45" w:rsidP="004E6C45">
      <w:pPr>
        <w:sectPr w:rsidR="004E6C45" w:rsidSect="00680D84">
          <w:pgSz w:w="11906" w:h="16838" w:code="9"/>
          <w:pgMar w:top="1134" w:right="1418" w:bottom="1134" w:left="1418" w:header="851" w:footer="992" w:gutter="0"/>
          <w:cols w:space="425"/>
          <w:docGrid w:type="lines" w:linePitch="368" w:charSpace="1219"/>
        </w:sectPr>
      </w:pPr>
    </w:p>
    <w:p w14:paraId="1CE16637" w14:textId="77777777" w:rsidR="004E6C45" w:rsidRPr="00F97E00" w:rsidRDefault="00641B07" w:rsidP="004E6C45">
      <w:pPr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lastRenderedPageBreak/>
        <w:t>自主防災組織</w:t>
      </w:r>
      <w:r>
        <w:rPr>
          <w:rFonts w:ascii="HGP創英角ﾎﾟｯﾌﾟ体" w:eastAsia="HGP創英角ﾎﾟｯﾌﾟ体" w:hAnsi="ＭＳ ゴシック" w:hint="eastAsia"/>
          <w:sz w:val="28"/>
          <w:szCs w:val="28"/>
          <w:lang w:eastAsia="zh-TW"/>
        </w:rPr>
        <w:t>【水害</w:t>
      </w:r>
      <w:r w:rsidRPr="00F97E00">
        <w:rPr>
          <w:rFonts w:ascii="HGP創英角ﾎﾟｯﾌﾟ体" w:eastAsia="HGP創英角ﾎﾟｯﾌﾟ体" w:hAnsi="ＭＳ ゴシック" w:hint="eastAsia"/>
          <w:sz w:val="28"/>
          <w:szCs w:val="28"/>
          <w:lang w:eastAsia="zh-TW"/>
        </w:rPr>
        <w:t>想定】</w:t>
      </w:r>
      <w:r w:rsidRPr="00F97E00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防災訓練（例）</w:t>
      </w:r>
    </w:p>
    <w:p w14:paraId="0E1B1989" w14:textId="77777777" w:rsidR="004E6C45" w:rsidRDefault="00641B07" w:rsidP="004E6C45">
      <w:pPr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86F46A" wp14:editId="715B65F7">
                <wp:simplePos x="0" y="0"/>
                <wp:positionH relativeFrom="column">
                  <wp:posOffset>5944870</wp:posOffset>
                </wp:positionH>
                <wp:positionV relativeFrom="paragraph">
                  <wp:posOffset>227965</wp:posOffset>
                </wp:positionV>
                <wp:extent cx="612140" cy="233680"/>
                <wp:effectExtent l="6350" t="0" r="635" b="4445"/>
                <wp:wrapNone/>
                <wp:docPr id="2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081A8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11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6F46A" id="AutoShape 65" o:spid="_x0000_s1060" style="position:absolute;left:0;text-align:left;margin-left:468.1pt;margin-top:17.95pt;width:48.2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" stroked="f">
                <v:textbox inset="5.85pt,.7pt,5.85pt,.7pt">
                  <w:txbxContent>
                    <w:p w14:paraId="1EB081A8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11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639E4E" wp14:editId="3ABCEDA1">
                <wp:simplePos x="0" y="0"/>
                <wp:positionH relativeFrom="column">
                  <wp:posOffset>3208020</wp:posOffset>
                </wp:positionH>
                <wp:positionV relativeFrom="paragraph">
                  <wp:posOffset>218440</wp:posOffset>
                </wp:positionV>
                <wp:extent cx="781050" cy="233680"/>
                <wp:effectExtent l="3175" t="0" r="6350" b="4445"/>
                <wp:wrapNone/>
                <wp:docPr id="2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A3943" w14:textId="77777777" w:rsidR="006C66EE" w:rsidRDefault="00641B07" w:rsidP="004E6C45">
                            <w:pPr>
                              <w:ind w:rightChars="-32" w:right="-67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639E4E" id="AutoShape 66" o:spid="_x0000_s1061" style="position:absolute;left:0;text-align:left;margin-left:252.6pt;margin-top:17.2pt;width:61.5pt;height: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" stroked="f">
                <v:textbox inset="5.85pt,.7pt,5.85pt,.7pt">
                  <w:txbxContent>
                    <w:p w14:paraId="3DAA3943" w14:textId="77777777" w:rsidR="006C66EE" w:rsidRDefault="00641B07" w:rsidP="004E6C45">
                      <w:pPr>
                        <w:ind w:rightChars="-32" w:right="-67"/>
                        <w:jc w:val="center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9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F5046A" wp14:editId="5EB748EC">
                <wp:simplePos x="0" y="0"/>
                <wp:positionH relativeFrom="column">
                  <wp:posOffset>1544955</wp:posOffset>
                </wp:positionH>
                <wp:positionV relativeFrom="paragraph">
                  <wp:posOffset>227965</wp:posOffset>
                </wp:positionV>
                <wp:extent cx="612140" cy="233680"/>
                <wp:effectExtent l="6985" t="0" r="0" b="4445"/>
                <wp:wrapNone/>
                <wp:docPr id="2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659DD" w14:textId="77777777" w:rsidR="006C66EE" w:rsidRDefault="00641B07" w:rsidP="004E6C45">
                            <w:pPr>
                              <w:ind w:rightChars="-32" w:right="-67"/>
                            </w:pP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8時30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5046A" id="AutoShape 67" o:spid="_x0000_s1062" style="position:absolute;left:0;text-align:left;margin-left:121.65pt;margin-top:17.95pt;width:48.2pt;height:1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" stroked="f">
                <v:textbox inset="5.85pt,.7pt,5.85pt,.7pt">
                  <w:txbxContent>
                    <w:p w14:paraId="74B659DD" w14:textId="77777777" w:rsidR="006C66EE" w:rsidRDefault="00641B07" w:rsidP="004E6C45">
                      <w:pPr>
                        <w:ind w:rightChars="-32" w:right="-67"/>
                      </w:pP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8時30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AF502C" w14:textId="77777777" w:rsidR="004E6C45" w:rsidRDefault="00641B07" w:rsidP="004E6C45">
      <w:pPr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756DA9" wp14:editId="0BFCC3C4">
                <wp:simplePos x="0" y="0"/>
                <wp:positionH relativeFrom="column">
                  <wp:posOffset>7753985</wp:posOffset>
                </wp:positionH>
                <wp:positionV relativeFrom="paragraph">
                  <wp:posOffset>0</wp:posOffset>
                </wp:positionV>
                <wp:extent cx="612140" cy="233680"/>
                <wp:effectExtent l="5715" t="5715" r="1270" b="8255"/>
                <wp:wrapNone/>
                <wp:docPr id="23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12DC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12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756DA9" id="AutoShape 68" o:spid="_x0000_s1063" style="position:absolute;left:0;text-align:left;margin-left:610.55pt;margin-top:0;width:48.2pt;height:18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" stroked="f">
                <v:textbox inset="5.85pt,.7pt,5.85pt,.7pt">
                  <w:txbxContent>
                    <w:p w14:paraId="7D5212DC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12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EEE1BC" wp14:editId="3956D798">
                <wp:simplePos x="0" y="0"/>
                <wp:positionH relativeFrom="column">
                  <wp:posOffset>6743700</wp:posOffset>
                </wp:positionH>
                <wp:positionV relativeFrom="paragraph">
                  <wp:posOffset>0</wp:posOffset>
                </wp:positionV>
                <wp:extent cx="822960" cy="233680"/>
                <wp:effectExtent l="5080" t="5715" r="635" b="8255"/>
                <wp:wrapNone/>
                <wp:docPr id="2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BB0F6" w14:textId="77777777" w:rsidR="006C66EE" w:rsidRDefault="00641B07" w:rsidP="004E6C45">
                            <w:pPr>
                              <w:ind w:rightChars="-57" w:right="-120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11時30分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EEE1BC" id="AutoShape 69" o:spid="_x0000_s1064" style="position:absolute;left:0;text-align:left;margin-left:531pt;margin-top:0;width:64.8pt;height:1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" stroked="f">
                <v:textbox inset="5.85pt,.7pt,5.85pt,.7pt">
                  <w:txbxContent>
                    <w:p w14:paraId="38DBB0F6" w14:textId="77777777" w:rsidR="006C66EE" w:rsidRDefault="00641B07" w:rsidP="004E6C45">
                      <w:pPr>
                        <w:ind w:rightChars="-57" w:right="-120"/>
                        <w:jc w:val="center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11時30分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99A414" wp14:editId="48388681">
                <wp:simplePos x="0" y="0"/>
                <wp:positionH relativeFrom="column">
                  <wp:posOffset>4989195</wp:posOffset>
                </wp:positionH>
                <wp:positionV relativeFrom="paragraph">
                  <wp:posOffset>0</wp:posOffset>
                </wp:positionV>
                <wp:extent cx="754380" cy="233680"/>
                <wp:effectExtent l="3175" t="5715" r="4445" b="8255"/>
                <wp:wrapNone/>
                <wp:docPr id="2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202A" w14:textId="77777777" w:rsidR="006C66EE" w:rsidRDefault="00641B07" w:rsidP="004E6C45">
                            <w:pPr>
                              <w:ind w:rightChars="-64" w:right="-134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10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99A414" id="AutoShape 70" o:spid="_x0000_s1065" style="position:absolute;left:0;text-align:left;margin-left:392.85pt;margin-top:0;width:59.4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" stroked="f">
                <v:textbox inset="5.85pt,.7pt,5.85pt,.7pt">
                  <w:txbxContent>
                    <w:p w14:paraId="0126202A" w14:textId="77777777" w:rsidR="006C66EE" w:rsidRDefault="00641B07" w:rsidP="004E6C45">
                      <w:pPr>
                        <w:ind w:rightChars="-64" w:right="-134"/>
                        <w:jc w:val="center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10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8CEAA4" wp14:editId="28125F02">
                <wp:simplePos x="0" y="0"/>
                <wp:positionH relativeFrom="column">
                  <wp:posOffset>4158615</wp:posOffset>
                </wp:positionH>
                <wp:positionV relativeFrom="paragraph">
                  <wp:posOffset>0</wp:posOffset>
                </wp:positionV>
                <wp:extent cx="612140" cy="233680"/>
                <wp:effectExtent l="1270" t="5715" r="5715" b="8255"/>
                <wp:wrapNone/>
                <wp:docPr id="2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8BB0C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10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8CEAA4" id="AutoShape 71" o:spid="_x0000_s1066" style="position:absolute;left:0;text-align:left;margin-left:327.45pt;margin-top:0;width:48.2pt;height: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" stroked="f">
                <v:textbox inset="5.85pt,.7pt,5.85pt,.7pt">
                  <w:txbxContent>
                    <w:p w14:paraId="3018BB0C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10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D3A9DD" wp14:editId="4A2870D4">
                <wp:simplePos x="0" y="0"/>
                <wp:positionH relativeFrom="column">
                  <wp:posOffset>2360930</wp:posOffset>
                </wp:positionH>
                <wp:positionV relativeFrom="paragraph">
                  <wp:posOffset>0</wp:posOffset>
                </wp:positionV>
                <wp:extent cx="612140" cy="233680"/>
                <wp:effectExtent l="3810" t="5715" r="3175" b="8255"/>
                <wp:wrapNone/>
                <wp:docPr id="1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E0F6A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D3A9DD" id="AutoShape 72" o:spid="_x0000_s1067" style="position:absolute;left:0;text-align:left;margin-left:185.9pt;margin-top:0;width:48.2pt;height:1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" stroked="f">
                <v:textbox inset="5.85pt,.7pt,5.85pt,.7pt">
                  <w:txbxContent>
                    <w:p w14:paraId="25CE0F6A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9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7D644A" wp14:editId="417D143E">
                <wp:simplePos x="0" y="0"/>
                <wp:positionH relativeFrom="column">
                  <wp:posOffset>1424940</wp:posOffset>
                </wp:positionH>
                <wp:positionV relativeFrom="paragraph">
                  <wp:posOffset>0</wp:posOffset>
                </wp:positionV>
                <wp:extent cx="685800" cy="233680"/>
                <wp:effectExtent l="1270" t="5715" r="8255" b="8255"/>
                <wp:wrapNone/>
                <wp:docPr id="1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888A8" w14:textId="77777777" w:rsidR="006C66EE" w:rsidRDefault="00641B07" w:rsidP="004E6C45">
                            <w:pPr>
                              <w:ind w:rightChars="-32" w:right="-67"/>
                              <w:jc w:val="center"/>
                            </w:pP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8時30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7D644A" id="AutoShape 73" o:spid="_x0000_s1068" style="position:absolute;left:0;text-align:left;margin-left:112.2pt;margin-top:0;width:54pt;height:18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" stroked="f">
                <v:textbox inset="5.85pt,.7pt,5.85pt,.7pt">
                  <w:txbxContent>
                    <w:p w14:paraId="355888A8" w14:textId="77777777" w:rsidR="006C66EE" w:rsidRDefault="00641B07" w:rsidP="004E6C45">
                      <w:pPr>
                        <w:ind w:rightChars="-32" w:right="-67"/>
                        <w:jc w:val="center"/>
                      </w:pP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8時30</w:t>
                      </w:r>
                      <w:r>
                        <w:rPr>
                          <w:rFonts w:hint="eastAsia"/>
                        </w:rPr>
                        <w:t>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7E728D" wp14:editId="6BFD77DE">
                <wp:simplePos x="0" y="0"/>
                <wp:positionH relativeFrom="column">
                  <wp:posOffset>548640</wp:posOffset>
                </wp:positionH>
                <wp:positionV relativeFrom="paragraph">
                  <wp:posOffset>0</wp:posOffset>
                </wp:positionV>
                <wp:extent cx="612140" cy="233680"/>
                <wp:effectExtent l="1270" t="5715" r="5715" b="8255"/>
                <wp:wrapNone/>
                <wp:docPr id="17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33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8F8A2" w14:textId="77777777" w:rsidR="006C66EE" w:rsidRDefault="00641B07" w:rsidP="004E6C45">
                            <w:pPr>
                              <w:ind w:rightChars="-32" w:right="-67" w:firstLineChars="100" w:firstLine="210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8</w:t>
                            </w:r>
                            <w:r w:rsidRPr="00F83106">
                              <w:rPr>
                                <w:rFonts w:ascii="ＭＳ Ｐ明朝" w:eastAsia="ＭＳ Ｐ明朝" w:hAnsi="ＭＳ Ｐ明朝" w:hint="eastAsia"/>
                              </w:rPr>
                              <w:t>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7E728D" id="AutoShape 74" o:spid="_x0000_s1069" style="position:absolute;left:0;text-align:left;margin-left:43.2pt;margin-top:0;width:48.2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" stroked="f">
                <v:textbox inset="5.85pt,.7pt,5.85pt,.7pt">
                  <w:txbxContent>
                    <w:p w14:paraId="5348F8A2" w14:textId="77777777" w:rsidR="006C66EE" w:rsidRDefault="00641B07" w:rsidP="004E6C45">
                      <w:pPr>
                        <w:ind w:rightChars="-32" w:right="-67" w:firstLineChars="100" w:firstLine="210"/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8</w:t>
                      </w:r>
                      <w:r w:rsidRPr="00F83106">
                        <w:rPr>
                          <w:rFonts w:ascii="ＭＳ Ｐ明朝" w:eastAsia="ＭＳ Ｐ明朝" w:hAnsi="ＭＳ Ｐ明朝" w:hint="eastAsia"/>
                        </w:rPr>
                        <w:t>時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1395"/>
        <w:gridCol w:w="1397"/>
        <w:gridCol w:w="1410"/>
        <w:gridCol w:w="1397"/>
        <w:gridCol w:w="1397"/>
        <w:gridCol w:w="1397"/>
        <w:gridCol w:w="1397"/>
        <w:gridCol w:w="1397"/>
        <w:gridCol w:w="1397"/>
      </w:tblGrid>
      <w:tr w:rsidR="008D7F74" w14:paraId="65D90F56" w14:textId="77777777" w:rsidTr="005B285A">
        <w:trPr>
          <w:trHeight w:val="730"/>
        </w:trPr>
        <w:tc>
          <w:tcPr>
            <w:tcW w:w="1476" w:type="dxa"/>
            <w:tcBorders>
              <w:bottom w:val="nil"/>
            </w:tcBorders>
            <w:shd w:val="clear" w:color="auto" w:fill="auto"/>
            <w:vAlign w:val="center"/>
          </w:tcPr>
          <w:p w14:paraId="20A372B1" w14:textId="77777777" w:rsidR="004E6C45" w:rsidRDefault="00641B07" w:rsidP="00680D84">
            <w:r>
              <w:rPr>
                <w:rFonts w:hint="eastAsia"/>
              </w:rPr>
              <w:t>状況付与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3973A773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4EBB4A1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5EC682C" wp14:editId="096548D0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108585</wp:posOffset>
                      </wp:positionV>
                      <wp:extent cx="686435" cy="346710"/>
                      <wp:effectExtent l="9525" t="11430" r="8890" b="13335"/>
                      <wp:wrapNone/>
                      <wp:docPr id="16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346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F34A1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9：00</w:t>
                                  </w:r>
                                </w:p>
                                <w:p w14:paraId="7072D8C8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大雨警報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C682C" id="Rectangle 75" o:spid="_x0000_s1070" style="position:absolute;left:0;text-align:left;margin-left:41.65pt;margin-top:8.55pt;width:54.05pt;height:27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">
                      <v:textbox inset="5.85pt,.7pt,5.85pt,.7pt">
                        <w:txbxContent>
                          <w:p w14:paraId="455F34A1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9：00</w:t>
                            </w:r>
                          </w:p>
                          <w:p w14:paraId="7072D8C8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大雨警報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17D53C4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DA70B8A" wp14:editId="5C72548B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113665</wp:posOffset>
                      </wp:positionV>
                      <wp:extent cx="1303020" cy="346710"/>
                      <wp:effectExtent l="13970" t="6985" r="6985" b="8255"/>
                      <wp:wrapNone/>
                      <wp:docPr id="1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020" cy="346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7A84EC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9：30～10:00</w:t>
                                  </w:r>
                                </w:p>
                                <w:p w14:paraId="014A043E" w14:textId="77777777" w:rsidR="006C66EE" w:rsidRDefault="00641B07" w:rsidP="004E6C45">
                                  <w:pPr>
                                    <w:spacing w:line="240" w:lineRule="exact"/>
                                    <w:ind w:rightChars="-72" w:right="-151"/>
                                    <w:jc w:val="center"/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避難情報が順次発令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70B8A" id="Rectangle 76" o:spid="_x0000_s1071" style="position:absolute;left:0;text-align:left;margin-left:37.75pt;margin-top:8.95pt;width:102.6pt;height:27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IbBLQIAAE8EAAAOAAAAZHJzL2Uyb0RvYy54bWysVMGO0zAQvSPxD5bvNEm7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">
                      <v:textbox inset="5.85pt,.7pt,5.85pt,.7pt">
                        <w:txbxContent>
                          <w:p w14:paraId="127A84EC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9：30～10:00</w:t>
                            </w:r>
                          </w:p>
                          <w:p w14:paraId="014A043E" w14:textId="77777777" w:rsidR="006C66EE" w:rsidRDefault="00641B07" w:rsidP="004E6C45">
                            <w:pPr>
                              <w:spacing w:line="240" w:lineRule="exact"/>
                              <w:ind w:rightChars="-72" w:right="-151"/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避難情報が順次発令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003406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7CB4E3E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D85921E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8434A7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88C683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D8797D8" w14:textId="77777777" w:rsidR="004E6C45" w:rsidRDefault="004E6C45" w:rsidP="00680D84"/>
        </w:tc>
      </w:tr>
      <w:tr w:rsidR="008D7F74" w14:paraId="61B62F0C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532E3639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922472B" wp14:editId="2310FAF7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160655</wp:posOffset>
                      </wp:positionV>
                      <wp:extent cx="891540" cy="328295"/>
                      <wp:effectExtent l="13335" t="9525" r="9525" b="5080"/>
                      <wp:wrapNone/>
                      <wp:docPr id="14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328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B5DD8" w14:textId="77777777" w:rsidR="006C66EE" w:rsidRDefault="00641B07" w:rsidP="004E6C45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訓練を行うことの周知</w:t>
                                  </w:r>
                                </w:p>
                                <w:p w14:paraId="788BFCBC" w14:textId="77777777" w:rsidR="006C66EE" w:rsidRDefault="006C66EE" w:rsidP="004E6C45">
                                  <w:pPr>
                                    <w:spacing w:line="240" w:lineRule="exact"/>
                                  </w:pPr>
                                </w:p>
                                <w:p w14:paraId="2D6BAD43" w14:textId="77777777" w:rsidR="006C66EE" w:rsidRDefault="006C66EE" w:rsidP="004E6C45">
                                  <w:pPr>
                                    <w:spacing w:line="240" w:lineRule="exact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2472B" id="Rectangle 77" o:spid="_x0000_s1072" style="position:absolute;left:0;text-align:left;margin-left:65.9pt;margin-top:12.65pt;width:70.2pt;height:25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">
                      <v:textbox inset="5.85pt,.7pt,5.85pt,.7pt">
                        <w:txbxContent>
                          <w:p w14:paraId="583B5DD8" w14:textId="77777777" w:rsidR="006C66EE" w:rsidRDefault="00641B07" w:rsidP="004E6C45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訓練を行うことの周知</w:t>
                            </w:r>
                          </w:p>
                          <w:p w14:paraId="788BFCBC" w14:textId="77777777" w:rsidR="006C66EE" w:rsidRDefault="006C66EE" w:rsidP="004E6C45">
                            <w:pPr>
                              <w:spacing w:line="240" w:lineRule="exact"/>
                            </w:pPr>
                          </w:p>
                          <w:p w14:paraId="2D6BAD43" w14:textId="77777777" w:rsidR="006C66EE" w:rsidRDefault="006C66EE" w:rsidP="004E6C45">
                            <w:pPr>
                              <w:spacing w:line="240" w:lineRule="exac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2EE31CB3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9D0B96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76544A3" w14:textId="77777777" w:rsidR="004E6C45" w:rsidRDefault="00641B07" w:rsidP="00680D84">
            <w:r>
              <w:rPr>
                <w:rFonts w:hint="eastAsia"/>
              </w:rPr>
              <w:t>会館集合</w: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306FF1A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E7552C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5F556F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015FDE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6BA3500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0900FAC" w14:textId="77777777" w:rsidR="004E6C45" w:rsidRDefault="004E6C45" w:rsidP="00680D84"/>
        </w:tc>
      </w:tr>
      <w:tr w:rsidR="008D7F74" w14:paraId="396F5113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2537B90D" w14:textId="77777777" w:rsidR="004E6C45" w:rsidRPr="00F83106" w:rsidRDefault="00641B07" w:rsidP="00680D84">
            <w:r>
              <w:rPr>
                <w:rFonts w:hint="eastAsia"/>
              </w:rPr>
              <w:t>対策本部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65C2EB7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1CFC92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B641131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D788E00" wp14:editId="74EC7FA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76200</wp:posOffset>
                      </wp:positionV>
                      <wp:extent cx="3507105" cy="265430"/>
                      <wp:effectExtent l="10795" t="6350" r="6350" b="13970"/>
                      <wp:wrapNone/>
                      <wp:docPr id="13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710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DFBDA6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本部立上（会館）　　　　　　　　　　　　　本部解散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88E00" id="Rectangle 78" o:spid="_x0000_s1073" style="position:absolute;left:0;text-align:left;margin-left:1.5pt;margin-top:6pt;width:276.15pt;height:20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">
                      <v:textbox inset="5.85pt,.7pt,5.85pt,.7pt">
                        <w:txbxContent>
                          <w:p w14:paraId="10DFBDA6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>本部立上（会館）　　　　　　　　　　　　　本部解散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8F45799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0D16E6A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D858636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67ABE2F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FE9E17E" wp14:editId="3A7C5EB0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106045</wp:posOffset>
                      </wp:positionV>
                      <wp:extent cx="278130" cy="3505200"/>
                      <wp:effectExtent l="10160" t="7620" r="6985" b="11430"/>
                      <wp:wrapNone/>
                      <wp:docPr id="12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" cy="3505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8F8E0C" w14:textId="77777777" w:rsidR="006C66EE" w:rsidRDefault="006C66EE" w:rsidP="004E6C45"/>
                                <w:p w14:paraId="07496710" w14:textId="77777777" w:rsidR="006C66EE" w:rsidRDefault="006C66EE" w:rsidP="004E6C45"/>
                                <w:p w14:paraId="2603784D" w14:textId="77777777" w:rsidR="006C66EE" w:rsidRDefault="006C66EE" w:rsidP="004E6C45"/>
                                <w:p w14:paraId="6E2AF13F" w14:textId="77777777" w:rsidR="006C66EE" w:rsidRPr="003716A2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炊き出しご飯の試食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9E17E" id="AutoShape 79" o:spid="_x0000_s1074" style="position:absolute;left:0;text-align:left;margin-left:39.5pt;margin-top:8.35pt;width:21.9pt;height:27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">
                      <v:textbox inset="5.85pt,.7pt,5.85pt,.7pt">
                        <w:txbxContent>
                          <w:p w14:paraId="7D8F8E0C" w14:textId="77777777" w:rsidR="006C66EE" w:rsidRDefault="006C66EE" w:rsidP="004E6C45"/>
                          <w:p w14:paraId="07496710" w14:textId="77777777" w:rsidR="006C66EE" w:rsidRDefault="006C66EE" w:rsidP="004E6C45"/>
                          <w:p w14:paraId="2603784D" w14:textId="77777777" w:rsidR="006C66EE" w:rsidRDefault="006C66EE" w:rsidP="004E6C45"/>
                          <w:p w14:paraId="6E2AF13F" w14:textId="77777777" w:rsidR="006C66EE" w:rsidRPr="003716A2" w:rsidRDefault="00641B07" w:rsidP="004E6C45">
                            <w:r>
                              <w:rPr>
                                <w:rFonts w:hint="eastAsia"/>
                              </w:rPr>
                              <w:t>炊き出しご飯の試食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0495D74" wp14:editId="29930AF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103505</wp:posOffset>
                      </wp:positionV>
                      <wp:extent cx="318135" cy="3505200"/>
                      <wp:effectExtent l="13335" t="5080" r="11430" b="13970"/>
                      <wp:wrapNone/>
                      <wp:docPr id="11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505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480AE" w14:textId="77777777" w:rsidR="006C66EE" w:rsidRDefault="006C66EE" w:rsidP="004E6C45"/>
                                <w:p w14:paraId="0D2959F3" w14:textId="77777777" w:rsidR="006C66EE" w:rsidRDefault="006C66EE" w:rsidP="004E6C45"/>
                                <w:p w14:paraId="066C69D7" w14:textId="77777777" w:rsidR="006C66EE" w:rsidRDefault="006C66EE" w:rsidP="004E6C45"/>
                                <w:p w14:paraId="0825172E" w14:textId="77777777" w:rsidR="006C66EE" w:rsidRPr="003716A2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自治会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長などによる講評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495D74" id="AutoShape 80" o:spid="_x0000_s1075" style="position:absolute;left:0;text-align:left;margin-left:2.25pt;margin-top:8.15pt;width:25.05pt;height:27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">
                      <v:textbox inset="5.85pt,.7pt,5.85pt,.7pt">
                        <w:txbxContent>
                          <w:p w14:paraId="44E480AE" w14:textId="77777777" w:rsidR="006C66EE" w:rsidRDefault="006C66EE" w:rsidP="004E6C45"/>
                          <w:p w14:paraId="0D2959F3" w14:textId="77777777" w:rsidR="006C66EE" w:rsidRDefault="006C66EE" w:rsidP="004E6C45"/>
                          <w:p w14:paraId="066C69D7" w14:textId="77777777" w:rsidR="006C66EE" w:rsidRDefault="006C66EE" w:rsidP="004E6C45"/>
                          <w:p w14:paraId="0825172E" w14:textId="77777777" w:rsidR="006C66EE" w:rsidRPr="003716A2" w:rsidRDefault="004C5D16" w:rsidP="004E6C45">
                            <w:r>
                              <w:rPr>
                                <w:rFonts w:hint="eastAsia"/>
                              </w:rPr>
                              <w:t>自治会</w:t>
                            </w:r>
                            <w:r w:rsidR="00641B07">
                              <w:rPr>
                                <w:rFonts w:hint="eastAsia"/>
                              </w:rPr>
                              <w:t>長などによる講評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DDEB3C4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918D883" wp14:editId="1936DC34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107950</wp:posOffset>
                      </wp:positionV>
                      <wp:extent cx="548640" cy="3505200"/>
                      <wp:effectExtent l="6350" t="9525" r="6985" b="9525"/>
                      <wp:wrapNone/>
                      <wp:docPr id="10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3505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BF93E" w14:textId="77777777" w:rsidR="006C66EE" w:rsidRDefault="006C66EE" w:rsidP="004E6C45">
                                  <w:pPr>
                                    <w:jc w:val="center"/>
                                  </w:pPr>
                                </w:p>
                                <w:p w14:paraId="3CE5885B" w14:textId="77777777" w:rsidR="006C66EE" w:rsidRDefault="006C66EE" w:rsidP="004E6C45">
                                  <w:pPr>
                                    <w:jc w:val="center"/>
                                  </w:pPr>
                                </w:p>
                                <w:p w14:paraId="4CACD3D0" w14:textId="77777777" w:rsidR="006C66EE" w:rsidRDefault="006C66EE" w:rsidP="004E6C45">
                                  <w:pPr>
                                    <w:jc w:val="center"/>
                                  </w:pPr>
                                </w:p>
                                <w:p w14:paraId="1D46BAB7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役</w:t>
                                  </w:r>
                                </w:p>
                                <w:p w14:paraId="3D75C464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員</w:t>
                                  </w:r>
                                </w:p>
                                <w:p w14:paraId="69FBF5DC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に</w:t>
                                  </w:r>
                                </w:p>
                                <w:p w14:paraId="0213E858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よ</w:t>
                                  </w:r>
                                </w:p>
                                <w:p w14:paraId="50C52F44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る</w:t>
                                  </w:r>
                                </w:p>
                                <w:p w14:paraId="37B31F7E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反</w:t>
                                  </w:r>
                                </w:p>
                                <w:p w14:paraId="6DCC02CE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省</w:t>
                                  </w:r>
                                </w:p>
                                <w:p w14:paraId="46949777" w14:textId="77777777" w:rsidR="006C66EE" w:rsidRDefault="00641B07" w:rsidP="004E6C4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会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18D883" id="AutoShape 81" o:spid="_x0000_s1076" style="position:absolute;left:0;text-align:left;margin-left:8.7pt;margin-top:8.5pt;width:43.2pt;height:27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">
                      <v:textbox inset="5.85pt,.7pt,5.85pt,.7pt">
                        <w:txbxContent>
                          <w:p w14:paraId="488BF93E" w14:textId="77777777" w:rsidR="006C66EE" w:rsidRDefault="006C66EE" w:rsidP="004E6C45">
                            <w:pPr>
                              <w:jc w:val="center"/>
                            </w:pPr>
                          </w:p>
                          <w:p w14:paraId="3CE5885B" w14:textId="77777777" w:rsidR="006C66EE" w:rsidRDefault="006C66EE" w:rsidP="004E6C45">
                            <w:pPr>
                              <w:jc w:val="center"/>
                            </w:pPr>
                          </w:p>
                          <w:p w14:paraId="4CACD3D0" w14:textId="77777777" w:rsidR="006C66EE" w:rsidRDefault="006C66EE" w:rsidP="004E6C45">
                            <w:pPr>
                              <w:jc w:val="center"/>
                            </w:pPr>
                          </w:p>
                          <w:p w14:paraId="1D46BAB7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役</w:t>
                            </w:r>
                          </w:p>
                          <w:p w14:paraId="3D75C464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員</w:t>
                            </w:r>
                          </w:p>
                          <w:p w14:paraId="69FBF5DC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</w:p>
                          <w:p w14:paraId="0213E858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よ</w:t>
                            </w:r>
                          </w:p>
                          <w:p w14:paraId="50C52F44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</w:p>
                          <w:p w14:paraId="37B31F7E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反</w:t>
                            </w:r>
                          </w:p>
                          <w:p w14:paraId="6DCC02CE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省</w:t>
                            </w:r>
                          </w:p>
                          <w:p w14:paraId="46949777" w14:textId="77777777" w:rsidR="006C66EE" w:rsidRDefault="00641B07" w:rsidP="004E6C4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3A343DD" w14:textId="77777777" w:rsidR="004E6C45" w:rsidRDefault="004E6C45" w:rsidP="00680D84"/>
        </w:tc>
      </w:tr>
      <w:tr w:rsidR="008D7F74" w14:paraId="7AC7D25F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7E860CEE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77AB0E27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84AEC92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6D62875C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7EFCB08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54CE06D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14A8C71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13FA9289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ED45030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21500AE" w14:textId="77777777" w:rsidR="004E6C45" w:rsidRDefault="004E6C45" w:rsidP="00680D84"/>
        </w:tc>
      </w:tr>
      <w:tr w:rsidR="008D7F74" w14:paraId="05CB949A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5EDE8B6F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1A981B1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853D4D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318F84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FF969C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E5CA52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339A907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616712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5FF7F2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5BE6F95" w14:textId="77777777" w:rsidR="004E6C45" w:rsidRDefault="004E6C45" w:rsidP="00680D84"/>
        </w:tc>
      </w:tr>
      <w:tr w:rsidR="008D7F74" w14:paraId="57F6FE1E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6E1099E1" w14:textId="77777777" w:rsidR="004E6C45" w:rsidRDefault="00B331AC" w:rsidP="00680D84">
            <w:r>
              <w:rPr>
                <w:rFonts w:hint="eastAsia"/>
              </w:rPr>
              <w:t>総務情報</w:t>
            </w:r>
            <w:r w:rsidR="00641B07">
              <w:rPr>
                <w:rFonts w:hint="eastAsia"/>
              </w:rPr>
              <w:t>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0DEC46F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C6A95A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FFBABB6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8AA7CB9" wp14:editId="6F7FAA22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99695</wp:posOffset>
                      </wp:positionV>
                      <wp:extent cx="3496945" cy="265430"/>
                      <wp:effectExtent l="11430" t="13335" r="6350" b="6985"/>
                      <wp:wrapNone/>
                      <wp:docPr id="9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694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227C3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各班からの情報収集と整理（会館）⇒　行動記録を取る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A7CB9" id="Rectangle 82" o:spid="_x0000_s1077" style="position:absolute;left:0;text-align:left;margin-left:2.3pt;margin-top:7.85pt;width:275.35pt;height:20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">
                      <v:textbox inset="5.85pt,.7pt,5.85pt,.7pt">
                        <w:txbxContent>
                          <w:p w14:paraId="4A3227C3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>各班からの情報収集と整理（会館）⇒　行動記録を取る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4F75DFA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0DD192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D1A1AF9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D89925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1BF927C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D635D17" w14:textId="77777777" w:rsidR="004E6C45" w:rsidRDefault="004E6C45" w:rsidP="00680D84"/>
        </w:tc>
      </w:tr>
      <w:tr w:rsidR="008D7F74" w14:paraId="57450DAB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397FAFAC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72832D1A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D66338F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4D4CB31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283F34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B1830BA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A120BD0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615C05E6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25B3281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1FAD528F" w14:textId="77777777" w:rsidR="004E6C45" w:rsidRDefault="004E6C45" w:rsidP="00680D84"/>
        </w:tc>
      </w:tr>
      <w:tr w:rsidR="008D7F74" w14:paraId="52859699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0F2A2B2C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5FC6E67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C852964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1" locked="0" layoutInCell="1" allowOverlap="1" wp14:anchorId="0FAECDE5" wp14:editId="401D8144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98425</wp:posOffset>
                      </wp:positionV>
                      <wp:extent cx="3720465" cy="1974850"/>
                      <wp:effectExtent l="26035" t="19050" r="25400" b="25400"/>
                      <wp:wrapNone/>
                      <wp:docPr id="8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20465" cy="19748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2A70B5" id="AutoShape 83" o:spid="_x0000_s1026" style="position:absolute;left:0;text-align:left;margin-left:56.45pt;margin-top:7.75pt;width:292.95pt;height:155.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" strokeweight="3pt">
                      <v:stroke dashstyle="1 1"/>
                    </v:roundrect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6F4D496" wp14:editId="398C51E3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212090</wp:posOffset>
                      </wp:positionV>
                      <wp:extent cx="617220" cy="467360"/>
                      <wp:effectExtent l="0" t="0" r="0" b="0"/>
                      <wp:wrapNone/>
                      <wp:docPr id="7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46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DF3B85" w14:textId="77777777" w:rsidR="006C66EE" w:rsidRPr="003716A2" w:rsidRDefault="00641B07" w:rsidP="004E6C45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3716A2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屋外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4D496" id="Rectangle 84" o:spid="_x0000_s1078" style="position:absolute;left:0;text-align:left;margin-left:41.4pt;margin-top:16.7pt;width:48.6pt;height:36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" stroked="f">
                      <v:textbox inset="5.85pt,.7pt,5.85pt,.7pt">
                        <w:txbxContent>
                          <w:p w14:paraId="1ADF3B85" w14:textId="77777777" w:rsidR="006C66EE" w:rsidRPr="003716A2" w:rsidRDefault="00641B07" w:rsidP="004E6C4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716A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屋外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B91D551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72E51AC" wp14:editId="27001604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220345</wp:posOffset>
                      </wp:positionV>
                      <wp:extent cx="2667000" cy="258445"/>
                      <wp:effectExtent l="13970" t="7620" r="5080" b="10160"/>
                      <wp:wrapNone/>
                      <wp:docPr id="6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8E84B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土のう工法の訓練（消防団員が指導）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E51AC" id="Rectangle 85" o:spid="_x0000_s1079" style="position:absolute;left:0;text-align:left;margin-left:46.75pt;margin-top:17.35pt;width:210pt;height:20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">
                      <v:textbox inset="5.85pt,.7pt,5.85pt,.7pt">
                        <w:txbxContent>
                          <w:p w14:paraId="3EF8E84B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>土のう工法の訓練（消防団員が指導）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4B16529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4829C7B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1B9D234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00C2059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E5D062A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1C2355A" w14:textId="77777777" w:rsidR="004E6C45" w:rsidRDefault="004E6C45" w:rsidP="00680D84"/>
        </w:tc>
      </w:tr>
      <w:tr w:rsidR="008D7F74" w14:paraId="36AF2958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69EF4618" w14:textId="77777777" w:rsidR="004E6C45" w:rsidRDefault="00B331AC" w:rsidP="00680D84">
            <w:r>
              <w:rPr>
                <w:rFonts w:hint="eastAsia"/>
              </w:rPr>
              <w:t>水防消火</w:t>
            </w:r>
            <w:r w:rsidR="00641B07">
              <w:rPr>
                <w:rFonts w:hint="eastAsia"/>
              </w:rPr>
              <w:t>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1B60F0BF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10083AF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3BC8C889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0C20245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DDDC40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FB5BB1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9D697C8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88978E6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CEFCD99" w14:textId="77777777" w:rsidR="004E6C45" w:rsidRDefault="004E6C45" w:rsidP="00680D84"/>
        </w:tc>
      </w:tr>
      <w:tr w:rsidR="008D7F74" w14:paraId="7814B350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78D1E8BC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27DA7759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3215F56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2531D17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98FD3B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DB94A6D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8690D9E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613C2DF4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CBBD56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CF61873" w14:textId="77777777" w:rsidR="004E6C45" w:rsidRDefault="004E6C45" w:rsidP="00680D84"/>
        </w:tc>
      </w:tr>
      <w:tr w:rsidR="008D7F74" w14:paraId="5B73CAAB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4D300577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464E746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AD39863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289DE10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9596BD2" wp14:editId="068A455D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88900</wp:posOffset>
                      </wp:positionV>
                      <wp:extent cx="1714500" cy="233680"/>
                      <wp:effectExtent l="9525" t="12065" r="9525" b="11430"/>
                      <wp:wrapNone/>
                      <wp:docPr id="5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D27D86" w14:textId="77777777" w:rsidR="006C66EE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住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内の巡回パトロール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96BD2" id="Rectangle 86" o:spid="_x0000_s1080" style="position:absolute;left:0;text-align:left;margin-left:3.65pt;margin-top:7pt;width:135pt;height:18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">
                      <v:textbox inset="5.85pt,.7pt,5.85pt,.7pt">
                        <w:txbxContent>
                          <w:p w14:paraId="52D27D86" w14:textId="77777777" w:rsidR="006C66EE" w:rsidRDefault="004C5D16" w:rsidP="004E6C45">
                            <w:r>
                              <w:rPr>
                                <w:rFonts w:hint="eastAsia"/>
                              </w:rPr>
                              <w:t>住</w:t>
                            </w:r>
                            <w:r w:rsidR="00641B07">
                              <w:rPr>
                                <w:rFonts w:hint="eastAsia"/>
                              </w:rPr>
                              <w:t>内の巡回パトロール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E18EC5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D2EDDD4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A00F857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243F1C8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39F46C4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06AC77D" w14:textId="77777777" w:rsidR="004E6C45" w:rsidRDefault="004E6C45" w:rsidP="00680D84"/>
        </w:tc>
      </w:tr>
      <w:tr w:rsidR="008D7F74" w14:paraId="0617813B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0432EE2C" w14:textId="77777777" w:rsidR="004E6C45" w:rsidRDefault="00641B07" w:rsidP="00680D84">
            <w:r>
              <w:rPr>
                <w:rFonts w:hint="eastAsia"/>
              </w:rPr>
              <w:t>救出救護班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30E7BE9D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588627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C35D8AE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8C64B33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193ADBF" wp14:editId="197D2B44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92075</wp:posOffset>
                      </wp:positionV>
                      <wp:extent cx="2263140" cy="230505"/>
                      <wp:effectExtent l="12065" t="10795" r="10795" b="6350"/>
                      <wp:wrapNone/>
                      <wp:docPr id="4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85AFE" w14:textId="77777777" w:rsidR="006C66EE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住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民の安否確認（避難班の応援）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3ADBF" id="Rectangle 87" o:spid="_x0000_s1081" style="position:absolute;left:0;text-align:left;margin-left:17.9pt;margin-top:7.25pt;width:178.2pt;height:18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">
                      <v:textbox inset="5.85pt,.7pt,5.85pt,.7pt">
                        <w:txbxContent>
                          <w:p w14:paraId="09F85AFE" w14:textId="77777777" w:rsidR="006C66EE" w:rsidRDefault="004C5D16" w:rsidP="004E6C45">
                            <w:r>
                              <w:rPr>
                                <w:rFonts w:hint="eastAsia"/>
                              </w:rPr>
                              <w:t>住</w:t>
                            </w:r>
                            <w:r w:rsidR="00641B07">
                              <w:rPr>
                                <w:rFonts w:hint="eastAsia"/>
                              </w:rPr>
                              <w:t>民の安否確認（避難班の応援）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A3FC20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B02C8CE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04DE46E7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E52CB02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942E352" w14:textId="77777777" w:rsidR="004E6C45" w:rsidRDefault="004E6C45" w:rsidP="00680D84"/>
        </w:tc>
      </w:tr>
      <w:tr w:rsidR="008D7F74" w14:paraId="65804FCE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4EC57000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0766995A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615D403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E73210E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71C7BEC5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16EE7D9C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6558ED4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B554DF5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029C7BE9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84A4D32" w14:textId="77777777" w:rsidR="004E6C45" w:rsidRDefault="004E6C45" w:rsidP="00680D84"/>
        </w:tc>
      </w:tr>
      <w:tr w:rsidR="008D7F74" w14:paraId="1966334F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06827E1C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572CBDB4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A7691CF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1C48FDC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CCFC6B5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1F18FFD" wp14:editId="5B2DE2C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83185</wp:posOffset>
                      </wp:positionV>
                      <wp:extent cx="2305050" cy="241300"/>
                      <wp:effectExtent l="6350" t="8890" r="12700" b="6985"/>
                      <wp:wrapNone/>
                      <wp:docPr id="3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F198F0" w14:textId="77777777" w:rsidR="006C66EE" w:rsidRDefault="00641B07" w:rsidP="004E6C45">
                                  <w:r>
                                    <w:rPr>
                                      <w:rFonts w:hint="eastAsia"/>
                                    </w:rPr>
                                    <w:t>要</w:t>
                                  </w:r>
                                  <w:r w:rsidR="004C5D16">
                                    <w:rPr>
                                      <w:rFonts w:hint="eastAsia"/>
                                    </w:rPr>
                                    <w:t>支援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者の避難支援（会館へ誘導）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18FFD" id="Rectangle 88" o:spid="_x0000_s1082" style="position:absolute;left:0;text-align:left;margin-left:1.7pt;margin-top:6.55pt;width:181.5pt;height:1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">
                      <v:textbox inset="5.85pt,.7pt,5.85pt,.7pt">
                        <w:txbxContent>
                          <w:p w14:paraId="59F198F0" w14:textId="77777777" w:rsidR="006C66EE" w:rsidRDefault="00641B07" w:rsidP="004E6C45">
                            <w:r>
                              <w:rPr>
                                <w:rFonts w:hint="eastAsia"/>
                              </w:rPr>
                              <w:t>要</w:t>
                            </w:r>
                            <w:r w:rsidR="004C5D16">
                              <w:rPr>
                                <w:rFonts w:hint="eastAsia"/>
                              </w:rPr>
                              <w:t>支援</w:t>
                            </w:r>
                            <w:r>
                              <w:rPr>
                                <w:rFonts w:hint="eastAsia"/>
                              </w:rPr>
                              <w:t>者の避難支援（会館へ誘導）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A06FB26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8DDC223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E6D90AE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C54467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28211D1A" w14:textId="77777777" w:rsidR="004E6C45" w:rsidRDefault="004E6C45" w:rsidP="00680D84"/>
        </w:tc>
      </w:tr>
      <w:tr w:rsidR="008D7F74" w14:paraId="410EA724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00CB0E68" w14:textId="77777777" w:rsidR="004E6C45" w:rsidRDefault="00641B07" w:rsidP="00680D84">
            <w:r>
              <w:rPr>
                <w:rFonts w:hint="eastAsia"/>
              </w:rPr>
              <w:t>避難誘導班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08F461CF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258F441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99F2D7A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AA08AEE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A61798F" wp14:editId="58811C3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104140</wp:posOffset>
                      </wp:positionV>
                      <wp:extent cx="2194560" cy="222250"/>
                      <wp:effectExtent l="10160" t="6350" r="5080" b="9525"/>
                      <wp:wrapNone/>
                      <wp:docPr id="2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F478B" w14:textId="77777777" w:rsidR="006C66EE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住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民の安否確認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1798F" id="Rectangle 89" o:spid="_x0000_s1083" style="position:absolute;left:0;text-align:left;margin-left:24.5pt;margin-top:8.2pt;width:172.8pt;height:17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">
                      <v:textbox inset="5.85pt,.7pt,5.85pt,.7pt">
                        <w:txbxContent>
                          <w:p w14:paraId="211F478B" w14:textId="77777777" w:rsidR="006C66EE" w:rsidRDefault="004C5D16" w:rsidP="004E6C45">
                            <w:r>
                              <w:rPr>
                                <w:rFonts w:hint="eastAsia"/>
                              </w:rPr>
                              <w:t>住</w:t>
                            </w:r>
                            <w:r w:rsidR="00641B07">
                              <w:rPr>
                                <w:rFonts w:hint="eastAsia"/>
                              </w:rPr>
                              <w:t>民の安否確認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BFEBA4D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63E2743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97528F4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EB0FCF9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6E59840" w14:textId="77777777" w:rsidR="004E6C45" w:rsidRDefault="004E6C45" w:rsidP="00680D84"/>
        </w:tc>
      </w:tr>
      <w:tr w:rsidR="008D7F74" w14:paraId="6011C66D" w14:textId="77777777" w:rsidTr="005B285A"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6A2EEC63" w14:textId="77777777" w:rsidR="004E6C45" w:rsidRDefault="004E6C45" w:rsidP="00680D84"/>
        </w:tc>
        <w:tc>
          <w:tcPr>
            <w:tcW w:w="1476" w:type="dxa"/>
            <w:tcBorders>
              <w:top w:val="nil"/>
            </w:tcBorders>
            <w:shd w:val="clear" w:color="auto" w:fill="auto"/>
          </w:tcPr>
          <w:p w14:paraId="252F89C7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2BC55BC7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D5EBBE1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65A97BB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1C7BB77A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13A954B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4F7E2D25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3696C88C" w14:textId="77777777" w:rsidR="004E6C45" w:rsidRDefault="004E6C45" w:rsidP="00680D84"/>
        </w:tc>
        <w:tc>
          <w:tcPr>
            <w:tcW w:w="1477" w:type="dxa"/>
            <w:tcBorders>
              <w:top w:val="nil"/>
            </w:tcBorders>
            <w:shd w:val="clear" w:color="auto" w:fill="auto"/>
          </w:tcPr>
          <w:p w14:paraId="5198701C" w14:textId="77777777" w:rsidR="004E6C45" w:rsidRDefault="004E6C45" w:rsidP="00680D84"/>
        </w:tc>
      </w:tr>
      <w:tr w:rsidR="008D7F74" w14:paraId="65CC7031" w14:textId="77777777" w:rsidTr="005B285A"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24F61ECA" w14:textId="77777777" w:rsidR="004E6C45" w:rsidRDefault="004E6C45" w:rsidP="00680D84"/>
        </w:tc>
        <w:tc>
          <w:tcPr>
            <w:tcW w:w="1476" w:type="dxa"/>
            <w:tcBorders>
              <w:bottom w:val="nil"/>
            </w:tcBorders>
            <w:shd w:val="clear" w:color="auto" w:fill="auto"/>
          </w:tcPr>
          <w:p w14:paraId="1107E109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7650CBD7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14A8F271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0698BEE" w14:textId="77777777" w:rsidR="004E6C45" w:rsidRDefault="00641B07" w:rsidP="00680D8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C237B4F" wp14:editId="283E7B0A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189865</wp:posOffset>
                      </wp:positionV>
                      <wp:extent cx="2545080" cy="233680"/>
                      <wp:effectExtent l="5080" t="13335" r="12065" b="10160"/>
                      <wp:wrapNone/>
                      <wp:docPr id="1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508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3EC22" w14:textId="77777777" w:rsidR="006C66EE" w:rsidRDefault="004C5D16" w:rsidP="004E6C45">
                                  <w:r>
                                    <w:rPr>
                                      <w:rFonts w:hint="eastAsia"/>
                                    </w:rPr>
                                    <w:t>自治会</w:t>
                                  </w:r>
                                  <w:r w:rsidR="00641B07">
                                    <w:rPr>
                                      <w:rFonts w:hint="eastAsia"/>
                                    </w:rPr>
                                    <w:t>長の命により炊き出し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37B4F" id="Rectangle 90" o:spid="_x0000_s1084" style="position:absolute;left:0;text-align:left;margin-left:-4.4pt;margin-top:14.95pt;width:200.4pt;height:18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">
                      <v:textbox inset="5.85pt,.7pt,5.85pt,.7pt">
                        <w:txbxContent>
                          <w:p w14:paraId="0263EC22" w14:textId="77777777" w:rsidR="006C66EE" w:rsidRDefault="004C5D16" w:rsidP="004E6C45">
                            <w:r>
                              <w:rPr>
                                <w:rFonts w:hint="eastAsia"/>
                              </w:rPr>
                              <w:t>自治会</w:t>
                            </w:r>
                            <w:r w:rsidR="00641B07">
                              <w:rPr>
                                <w:rFonts w:hint="eastAsia"/>
                              </w:rPr>
                              <w:t>長の命により炊き出し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5C29E9BF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EF93EBE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4AE8F09D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65639EF5" w14:textId="77777777" w:rsidR="004E6C45" w:rsidRDefault="004E6C45" w:rsidP="00680D84"/>
        </w:tc>
        <w:tc>
          <w:tcPr>
            <w:tcW w:w="1477" w:type="dxa"/>
            <w:tcBorders>
              <w:bottom w:val="nil"/>
            </w:tcBorders>
            <w:shd w:val="clear" w:color="auto" w:fill="auto"/>
          </w:tcPr>
          <w:p w14:paraId="39D61ABC" w14:textId="77777777" w:rsidR="004E6C45" w:rsidRDefault="004E6C45" w:rsidP="00680D84"/>
        </w:tc>
      </w:tr>
      <w:tr w:rsidR="008D7F74" w14:paraId="16F22783" w14:textId="77777777" w:rsidTr="005B285A"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6EF8F618" w14:textId="77777777" w:rsidR="004E6C45" w:rsidRDefault="00641B07" w:rsidP="00680D84">
            <w:r>
              <w:rPr>
                <w:rFonts w:hint="eastAsia"/>
              </w:rPr>
              <w:t>給食給水班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</w:tcPr>
          <w:p w14:paraId="6005DEF1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5C46B6DD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FE22B08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42999737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94AF37F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6B6C12CB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2C19F6C6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7B1CDBAC" w14:textId="77777777" w:rsidR="004E6C45" w:rsidRDefault="004E6C45" w:rsidP="00680D84"/>
        </w:tc>
        <w:tc>
          <w:tcPr>
            <w:tcW w:w="1477" w:type="dxa"/>
            <w:tcBorders>
              <w:top w:val="nil"/>
              <w:bottom w:val="nil"/>
            </w:tcBorders>
            <w:shd w:val="clear" w:color="auto" w:fill="auto"/>
          </w:tcPr>
          <w:p w14:paraId="1D245C35" w14:textId="77777777" w:rsidR="004E6C45" w:rsidRDefault="004E6C45" w:rsidP="00680D84"/>
        </w:tc>
      </w:tr>
      <w:tr w:rsidR="008D7F74" w14:paraId="11D1BF92" w14:textId="77777777" w:rsidTr="005B285A">
        <w:trPr>
          <w:trHeight w:val="192"/>
        </w:trPr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E2804A" w14:textId="77777777" w:rsidR="004E6C45" w:rsidRDefault="004E6C45" w:rsidP="00680D84"/>
        </w:tc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607D76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B9E4E4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8EF48B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4839AF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D9C976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129A5E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B8F491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8B5883" w14:textId="77777777" w:rsidR="004E6C45" w:rsidRDefault="004E6C45" w:rsidP="00680D84"/>
        </w:tc>
        <w:tc>
          <w:tcPr>
            <w:tcW w:w="1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CF5A8E" w14:textId="77777777" w:rsidR="004E6C45" w:rsidRDefault="004E6C45" w:rsidP="00680D84"/>
        </w:tc>
      </w:tr>
    </w:tbl>
    <w:p w14:paraId="36AF108B" w14:textId="77777777" w:rsidR="00317EA4" w:rsidRPr="004E6C45" w:rsidRDefault="004E6C45" w:rsidP="00E31676">
      <w:pPr>
        <w:rPr>
          <w:sz w:val="24"/>
        </w:rPr>
      </w:pPr>
      <w:r>
        <w:rPr>
          <w:rFonts w:hint="eastAsia"/>
        </w:rPr>
        <w:t>※訓練を通じて、各班の行動にはどれぐらい時間がかかり、必要とする人数はどれくらいなのかを掴んでください。</w:t>
      </w:r>
    </w:p>
    <w:sectPr w:rsidR="00317EA4" w:rsidRPr="004E6C45" w:rsidSect="00F0751B">
      <w:footerReference w:type="default" r:id="rId10"/>
      <w:pgSz w:w="16838" w:h="11906" w:orient="landscape" w:code="9"/>
      <w:pgMar w:top="1418" w:right="1418" w:bottom="1418" w:left="1418" w:header="680" w:footer="680" w:gutter="0"/>
      <w:paperSrc w:first="1" w:other="1"/>
      <w:cols w:space="425"/>
      <w:docGrid w:type="lines" w:linePitch="368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0D47" w14:textId="77777777" w:rsidR="00051F0D" w:rsidRDefault="00051F0D">
      <w:r>
        <w:separator/>
      </w:r>
    </w:p>
  </w:endnote>
  <w:endnote w:type="continuationSeparator" w:id="0">
    <w:p w14:paraId="3A4C8B04" w14:textId="77777777" w:rsidR="00051F0D" w:rsidRDefault="0005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9EAE" w14:textId="77777777" w:rsidR="006C66EE" w:rsidRDefault="00641B07" w:rsidP="0068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051F0D">
      <w:rPr>
        <w:rStyle w:val="a5"/>
      </w:rPr>
      <w:fldChar w:fldCharType="separate"/>
    </w:r>
    <w:r>
      <w:rPr>
        <w:rStyle w:val="a5"/>
      </w:rPr>
      <w:fldChar w:fldCharType="end"/>
    </w:r>
  </w:p>
  <w:p w14:paraId="363D60B0" w14:textId="77777777" w:rsidR="006C66EE" w:rsidRDefault="006C66E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A32E" w14:textId="77777777" w:rsidR="00FF442D" w:rsidRDefault="00641B0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0B1E" w:rsidRPr="00D70B1E">
      <w:rPr>
        <w:noProof/>
        <w:lang w:val="ja-JP"/>
      </w:rPr>
      <w:t>-</w:t>
    </w:r>
    <w:r w:rsidR="00D70B1E">
      <w:rPr>
        <w:noProof/>
      </w:rPr>
      <w:t xml:space="preserve"> 2 -</w:t>
    </w:r>
    <w:r>
      <w:fldChar w:fldCharType="end"/>
    </w:r>
  </w:p>
  <w:p w14:paraId="363A07D5" w14:textId="77777777" w:rsidR="006C66EE" w:rsidRDefault="006C66E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5EE7" w14:textId="77777777" w:rsidR="00FF442D" w:rsidRDefault="00641B0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0B1E" w:rsidRPr="00D70B1E">
      <w:rPr>
        <w:noProof/>
        <w:lang w:val="ja-JP"/>
      </w:rPr>
      <w:t>-</w:t>
    </w:r>
    <w:r w:rsidR="00D70B1E">
      <w:rPr>
        <w:noProof/>
      </w:rPr>
      <w:t xml:space="preserve"> 1 -</w:t>
    </w:r>
    <w:r>
      <w:fldChar w:fldCharType="end"/>
    </w:r>
  </w:p>
  <w:p w14:paraId="5118A0E7" w14:textId="77777777" w:rsidR="00FF442D" w:rsidRDefault="00FF442D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039A" w14:textId="77777777" w:rsidR="006C66EE" w:rsidRPr="00BF3C02" w:rsidRDefault="00641B07" w:rsidP="00707714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D70B1E">
      <w:rPr>
        <w:rStyle w:val="a5"/>
        <w:noProof/>
      </w:rPr>
      <w:t>11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F37F" w14:textId="77777777" w:rsidR="00051F0D" w:rsidRDefault="00051F0D">
      <w:r>
        <w:separator/>
      </w:r>
    </w:p>
  </w:footnote>
  <w:footnote w:type="continuationSeparator" w:id="0">
    <w:p w14:paraId="27BAB77F" w14:textId="77777777" w:rsidR="00051F0D" w:rsidRDefault="00051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76BB"/>
    <w:multiLevelType w:val="hybridMultilevel"/>
    <w:tmpl w:val="A1CEF6F4"/>
    <w:lvl w:ilvl="0" w:tplc="59BC1AD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914464E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CFA5CE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D82EE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F660E0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9F094C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C3CE08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DC266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922EC7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800EE3"/>
    <w:multiLevelType w:val="hybridMultilevel"/>
    <w:tmpl w:val="26980C4A"/>
    <w:lvl w:ilvl="0" w:tplc="2D50B3E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2EEEA696" w:tentative="1">
      <w:start w:val="1"/>
      <w:numFmt w:val="aiueoFullWidth"/>
      <w:lvlText w:val="(%2)"/>
      <w:lvlJc w:val="left"/>
      <w:pPr>
        <w:ind w:left="1080" w:hanging="420"/>
      </w:pPr>
    </w:lvl>
    <w:lvl w:ilvl="2" w:tplc="374CE6DA" w:tentative="1">
      <w:start w:val="1"/>
      <w:numFmt w:val="decimalEnclosedCircle"/>
      <w:lvlText w:val="%3"/>
      <w:lvlJc w:val="left"/>
      <w:pPr>
        <w:ind w:left="1500" w:hanging="420"/>
      </w:pPr>
    </w:lvl>
    <w:lvl w:ilvl="3" w:tplc="FE70CD30" w:tentative="1">
      <w:start w:val="1"/>
      <w:numFmt w:val="decimal"/>
      <w:lvlText w:val="%4."/>
      <w:lvlJc w:val="left"/>
      <w:pPr>
        <w:ind w:left="1920" w:hanging="420"/>
      </w:pPr>
    </w:lvl>
    <w:lvl w:ilvl="4" w:tplc="2C040616" w:tentative="1">
      <w:start w:val="1"/>
      <w:numFmt w:val="aiueoFullWidth"/>
      <w:lvlText w:val="(%5)"/>
      <w:lvlJc w:val="left"/>
      <w:pPr>
        <w:ind w:left="2340" w:hanging="420"/>
      </w:pPr>
    </w:lvl>
    <w:lvl w:ilvl="5" w:tplc="F960A238" w:tentative="1">
      <w:start w:val="1"/>
      <w:numFmt w:val="decimalEnclosedCircle"/>
      <w:lvlText w:val="%6"/>
      <w:lvlJc w:val="left"/>
      <w:pPr>
        <w:ind w:left="2760" w:hanging="420"/>
      </w:pPr>
    </w:lvl>
    <w:lvl w:ilvl="6" w:tplc="A9862C46" w:tentative="1">
      <w:start w:val="1"/>
      <w:numFmt w:val="decimal"/>
      <w:lvlText w:val="%7."/>
      <w:lvlJc w:val="left"/>
      <w:pPr>
        <w:ind w:left="3180" w:hanging="420"/>
      </w:pPr>
    </w:lvl>
    <w:lvl w:ilvl="7" w:tplc="F494770A" w:tentative="1">
      <w:start w:val="1"/>
      <w:numFmt w:val="aiueoFullWidth"/>
      <w:lvlText w:val="(%8)"/>
      <w:lvlJc w:val="left"/>
      <w:pPr>
        <w:ind w:left="3600" w:hanging="420"/>
      </w:pPr>
    </w:lvl>
    <w:lvl w:ilvl="8" w:tplc="3EA0F54E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9051260"/>
    <w:multiLevelType w:val="hybridMultilevel"/>
    <w:tmpl w:val="03427DB4"/>
    <w:lvl w:ilvl="0" w:tplc="D786CA08">
      <w:start w:val="2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2C16A12E" w:tentative="1">
      <w:start w:val="1"/>
      <w:numFmt w:val="aiueoFullWidth"/>
      <w:lvlText w:val="(%2)"/>
      <w:lvlJc w:val="left"/>
      <w:pPr>
        <w:ind w:left="1080" w:hanging="420"/>
      </w:pPr>
    </w:lvl>
    <w:lvl w:ilvl="2" w:tplc="ECA2A32E" w:tentative="1">
      <w:start w:val="1"/>
      <w:numFmt w:val="decimalEnclosedCircle"/>
      <w:lvlText w:val="%3"/>
      <w:lvlJc w:val="left"/>
      <w:pPr>
        <w:ind w:left="1500" w:hanging="420"/>
      </w:pPr>
    </w:lvl>
    <w:lvl w:ilvl="3" w:tplc="B8C4ABB6" w:tentative="1">
      <w:start w:val="1"/>
      <w:numFmt w:val="decimal"/>
      <w:lvlText w:val="%4."/>
      <w:lvlJc w:val="left"/>
      <w:pPr>
        <w:ind w:left="1920" w:hanging="420"/>
      </w:pPr>
    </w:lvl>
    <w:lvl w:ilvl="4" w:tplc="EB34BB1E" w:tentative="1">
      <w:start w:val="1"/>
      <w:numFmt w:val="aiueoFullWidth"/>
      <w:lvlText w:val="(%5)"/>
      <w:lvlJc w:val="left"/>
      <w:pPr>
        <w:ind w:left="2340" w:hanging="420"/>
      </w:pPr>
    </w:lvl>
    <w:lvl w:ilvl="5" w:tplc="1CAAF01C" w:tentative="1">
      <w:start w:val="1"/>
      <w:numFmt w:val="decimalEnclosedCircle"/>
      <w:lvlText w:val="%6"/>
      <w:lvlJc w:val="left"/>
      <w:pPr>
        <w:ind w:left="2760" w:hanging="420"/>
      </w:pPr>
    </w:lvl>
    <w:lvl w:ilvl="6" w:tplc="17985F84" w:tentative="1">
      <w:start w:val="1"/>
      <w:numFmt w:val="decimal"/>
      <w:lvlText w:val="%7."/>
      <w:lvlJc w:val="left"/>
      <w:pPr>
        <w:ind w:left="3180" w:hanging="420"/>
      </w:pPr>
    </w:lvl>
    <w:lvl w:ilvl="7" w:tplc="D9B23C42" w:tentative="1">
      <w:start w:val="1"/>
      <w:numFmt w:val="aiueoFullWidth"/>
      <w:lvlText w:val="(%8)"/>
      <w:lvlJc w:val="left"/>
      <w:pPr>
        <w:ind w:left="3600" w:hanging="420"/>
      </w:pPr>
    </w:lvl>
    <w:lvl w:ilvl="8" w:tplc="28662AF4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0D"/>
    <w:rsid w:val="00020A35"/>
    <w:rsid w:val="00022D38"/>
    <w:rsid w:val="000244FC"/>
    <w:rsid w:val="00033E1C"/>
    <w:rsid w:val="00051F0D"/>
    <w:rsid w:val="00057C49"/>
    <w:rsid w:val="000656C3"/>
    <w:rsid w:val="00087C53"/>
    <w:rsid w:val="000A3729"/>
    <w:rsid w:val="000A4AF2"/>
    <w:rsid w:val="0010145B"/>
    <w:rsid w:val="001364AC"/>
    <w:rsid w:val="00140561"/>
    <w:rsid w:val="0014300E"/>
    <w:rsid w:val="001620FE"/>
    <w:rsid w:val="00205BD3"/>
    <w:rsid w:val="0020600D"/>
    <w:rsid w:val="00237154"/>
    <w:rsid w:val="00241DAA"/>
    <w:rsid w:val="00280281"/>
    <w:rsid w:val="0028493F"/>
    <w:rsid w:val="002A51DA"/>
    <w:rsid w:val="002B6799"/>
    <w:rsid w:val="00306D68"/>
    <w:rsid w:val="00317EA4"/>
    <w:rsid w:val="00326DC0"/>
    <w:rsid w:val="00357776"/>
    <w:rsid w:val="003716A2"/>
    <w:rsid w:val="003758CE"/>
    <w:rsid w:val="003D597E"/>
    <w:rsid w:val="003F57EB"/>
    <w:rsid w:val="00410F47"/>
    <w:rsid w:val="00413F9E"/>
    <w:rsid w:val="00420B48"/>
    <w:rsid w:val="00430461"/>
    <w:rsid w:val="0046683F"/>
    <w:rsid w:val="004A6CAC"/>
    <w:rsid w:val="004B0510"/>
    <w:rsid w:val="004C5D16"/>
    <w:rsid w:val="004E0504"/>
    <w:rsid w:val="004E6A5C"/>
    <w:rsid w:val="004E6C45"/>
    <w:rsid w:val="004F5F78"/>
    <w:rsid w:val="00501657"/>
    <w:rsid w:val="00517655"/>
    <w:rsid w:val="0058176E"/>
    <w:rsid w:val="00590008"/>
    <w:rsid w:val="005B285A"/>
    <w:rsid w:val="005C79BD"/>
    <w:rsid w:val="005F4854"/>
    <w:rsid w:val="00622AB3"/>
    <w:rsid w:val="00622DE4"/>
    <w:rsid w:val="00641B07"/>
    <w:rsid w:val="00650E72"/>
    <w:rsid w:val="00665F07"/>
    <w:rsid w:val="0067489E"/>
    <w:rsid w:val="00680D84"/>
    <w:rsid w:val="0068213E"/>
    <w:rsid w:val="006C66EE"/>
    <w:rsid w:val="006D0426"/>
    <w:rsid w:val="006D5F33"/>
    <w:rsid w:val="006F2360"/>
    <w:rsid w:val="006F31A7"/>
    <w:rsid w:val="00706728"/>
    <w:rsid w:val="00707714"/>
    <w:rsid w:val="00714363"/>
    <w:rsid w:val="007159AC"/>
    <w:rsid w:val="0072010D"/>
    <w:rsid w:val="00723AF9"/>
    <w:rsid w:val="00734092"/>
    <w:rsid w:val="00740BCF"/>
    <w:rsid w:val="00762193"/>
    <w:rsid w:val="00784821"/>
    <w:rsid w:val="007A34EF"/>
    <w:rsid w:val="007D0345"/>
    <w:rsid w:val="007F6F47"/>
    <w:rsid w:val="007F78EB"/>
    <w:rsid w:val="00817C06"/>
    <w:rsid w:val="00850E12"/>
    <w:rsid w:val="008D7F74"/>
    <w:rsid w:val="008F0704"/>
    <w:rsid w:val="00913959"/>
    <w:rsid w:val="009177B5"/>
    <w:rsid w:val="00935569"/>
    <w:rsid w:val="00935E86"/>
    <w:rsid w:val="00942AC1"/>
    <w:rsid w:val="009464E7"/>
    <w:rsid w:val="00962EAF"/>
    <w:rsid w:val="009819CD"/>
    <w:rsid w:val="009B1F88"/>
    <w:rsid w:val="009C2118"/>
    <w:rsid w:val="009D00F2"/>
    <w:rsid w:val="00A24180"/>
    <w:rsid w:val="00A57EF1"/>
    <w:rsid w:val="00A8636C"/>
    <w:rsid w:val="00AD359A"/>
    <w:rsid w:val="00AE640E"/>
    <w:rsid w:val="00B331AC"/>
    <w:rsid w:val="00B47774"/>
    <w:rsid w:val="00B618C5"/>
    <w:rsid w:val="00B7260D"/>
    <w:rsid w:val="00B72FD3"/>
    <w:rsid w:val="00B81257"/>
    <w:rsid w:val="00BA4F01"/>
    <w:rsid w:val="00BC3EC7"/>
    <w:rsid w:val="00BE40EC"/>
    <w:rsid w:val="00BF3C02"/>
    <w:rsid w:val="00C02C97"/>
    <w:rsid w:val="00C0443A"/>
    <w:rsid w:val="00C16C10"/>
    <w:rsid w:val="00C34C66"/>
    <w:rsid w:val="00C66CD4"/>
    <w:rsid w:val="00C74959"/>
    <w:rsid w:val="00C764F0"/>
    <w:rsid w:val="00C861B8"/>
    <w:rsid w:val="00C93CE0"/>
    <w:rsid w:val="00CD3E9D"/>
    <w:rsid w:val="00CD3FD0"/>
    <w:rsid w:val="00CD5C74"/>
    <w:rsid w:val="00CE308B"/>
    <w:rsid w:val="00CE488D"/>
    <w:rsid w:val="00CE7A0A"/>
    <w:rsid w:val="00CF05B1"/>
    <w:rsid w:val="00CF3B56"/>
    <w:rsid w:val="00D03BFD"/>
    <w:rsid w:val="00D50E37"/>
    <w:rsid w:val="00D70B1E"/>
    <w:rsid w:val="00D774B7"/>
    <w:rsid w:val="00DB1F11"/>
    <w:rsid w:val="00DB6AA9"/>
    <w:rsid w:val="00E02FBC"/>
    <w:rsid w:val="00E205C3"/>
    <w:rsid w:val="00E20E10"/>
    <w:rsid w:val="00E31676"/>
    <w:rsid w:val="00E361D0"/>
    <w:rsid w:val="00E3622E"/>
    <w:rsid w:val="00E7092A"/>
    <w:rsid w:val="00EB74C4"/>
    <w:rsid w:val="00EE5648"/>
    <w:rsid w:val="00EE5F43"/>
    <w:rsid w:val="00F0751B"/>
    <w:rsid w:val="00F10D34"/>
    <w:rsid w:val="00F25745"/>
    <w:rsid w:val="00F51C8B"/>
    <w:rsid w:val="00F55085"/>
    <w:rsid w:val="00F70CD3"/>
    <w:rsid w:val="00F83106"/>
    <w:rsid w:val="00F97E00"/>
    <w:rsid w:val="00FA213D"/>
    <w:rsid w:val="00FB3791"/>
    <w:rsid w:val="00FC5634"/>
    <w:rsid w:val="00FE07AF"/>
    <w:rsid w:val="00FE6B69"/>
    <w:rsid w:val="00FE6EA5"/>
    <w:rsid w:val="00FF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_s1029">
          <o:proxy start="" idref="#_s1053" connectloc="0"/>
          <o:proxy end="" idref="#_s1046" connectloc="2"/>
        </o:r>
        <o:r id="V:Rule2" type="connector" idref="#_s1031">
          <o:proxy start="" idref="#_s1051" connectloc="0"/>
          <o:proxy end="" idref="#_s1044" connectloc="2"/>
        </o:r>
        <o:r id="V:Rule3" type="connector" idref="#_s1030">
          <o:proxy start="" idref="#_s1052" connectloc="0"/>
          <o:proxy end="" idref="#_s1045" connectloc="2"/>
        </o:r>
        <o:r id="V:Rule4" type="connector" idref="#_s1035">
          <o:proxy start="" idref="#_s1047" connectloc="0"/>
          <o:proxy end="" idref="#_s1042" connectloc="2"/>
        </o:r>
        <o:r id="V:Rule5" type="connector" idref="#_s1034">
          <o:proxy start="" idref="#_s1048" connectloc="3"/>
          <o:proxy end="" idref="#_s1041" connectloc="2"/>
        </o:r>
        <o:r id="V:Rule6" type="connector" idref="#_s1032">
          <o:proxy start="" idref="#_s1050" connectloc="0"/>
          <o:proxy end="" idref="#_s1043" connectloc="2"/>
        </o:r>
        <o:r id="V:Rule7" type="connector" idref="#_s1033">
          <o:proxy start="" idref="#_s1049" connectloc="1"/>
          <o:proxy end="" idref="#_s1041" connectloc="2"/>
        </o:r>
        <o:r id="V:Rule8" type="connector" idref="#_s1038">
          <o:proxy start="" idref="#_s1044" connectloc="0"/>
          <o:proxy end="" idref="#_s1041" connectloc="2"/>
        </o:r>
        <o:r id="V:Rule9" type="connector" idref="#_s1039">
          <o:proxy start="" idref="#_s1043" connectloc="0"/>
          <o:proxy end="" idref="#_s1041" connectloc="2"/>
        </o:r>
        <o:r id="V:Rule10" type="connector" idref="#_s1040">
          <o:proxy start="" idref="#_s1042" connectloc="0"/>
          <o:proxy end="" idref="#_s1041" connectloc="2"/>
        </o:r>
        <o:r id="V:Rule11" type="connector" idref="#_s1036">
          <o:proxy start="" idref="#_s1046" connectloc="0"/>
          <o:proxy end="" idref="#_s1041" connectloc="2"/>
        </o:r>
        <o:r id="V:Rule12" type="connector" idref="#_s1037">
          <o:proxy start="" idref="#_s1045" connectloc="0"/>
          <o:proxy end="" idref="#_s1041" connectloc="2"/>
        </o:r>
      </o:rules>
    </o:shapelayout>
  </w:shapeDefaults>
  <w:decimalSymbol w:val="."/>
  <w:listSeparator w:val=","/>
  <w14:docId w14:val="4BB019D2"/>
  <w15:chartTrackingRefBased/>
  <w15:docId w15:val="{981083C4-9933-44A4-A6C8-18298DFD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7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0771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07714"/>
  </w:style>
  <w:style w:type="paragraph" w:styleId="a6">
    <w:name w:val="header"/>
    <w:basedOn w:val="a"/>
    <w:rsid w:val="00E20E10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A241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44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F442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link w:val="a3"/>
    <w:uiPriority w:val="99"/>
    <w:rsid w:val="00FF44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3\F1050\&#32207;&#21512;&#38450;&#28797;&#12539;&#21361;&#27231;&#31649;&#29702;&#20418;\&#20196;&#21644;&#65304;&#24180;&#24230;\&#24066;&#27665;&#21839;&#21512;&#12379;\&#26085;&#12398;&#20986;&#30010;&#26408;&#26449;&#33258;&#27835;&#20250;&#38263;\&#12304;&#20462;&#27491;&#29256;&#12305;&#33258;&#20027;&#38450;&#28797;&#32068;&#32340;&#38450;&#28797;&#35336;&#30011;&#20363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【修正版】自主防災組織防災計画例</Template>
  <TotalTime>0</TotalTime>
  <Pages>13</Pages>
  <Words>6294</Words>
  <Characters>1350</Characters>
  <Application>Microsoft Office Word</Application>
  <DocSecurity>0</DocSecurity>
  <Lines>11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○○自治会自主防災会防災計画</vt:lpstr>
      <vt:lpstr>○○自治会自主防災会防災計画</vt:lpstr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○○自治会自主防災会防災計画</dc:title>
  <dc:subject/>
  <dc:creator>Administrator</dc:creator>
  <cp:keywords/>
  <dc:description/>
  <cp:lastModifiedBy>武村　久美子</cp:lastModifiedBy>
  <cp:revision>1</cp:revision>
  <cp:lastPrinted>2014-06-20T08:16:00Z</cp:lastPrinted>
  <dcterms:created xsi:type="dcterms:W3CDTF">2026-07-08T10:40:00Z</dcterms:created>
  <dcterms:modified xsi:type="dcterms:W3CDTF">2026-07-08T10:40:00Z</dcterms:modified>
</cp:coreProperties>
</file>