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5D25" w14:textId="77777777" w:rsidR="00455868" w:rsidRDefault="00455868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14</w:t>
      </w:r>
      <w:r>
        <w:rPr>
          <w:rFonts w:hint="eastAsia"/>
        </w:rPr>
        <w:t>条関係</w:t>
      </w:r>
      <w:r>
        <w:t>)</w:t>
      </w:r>
    </w:p>
    <w:p w14:paraId="438D4C54" w14:textId="77777777" w:rsidR="00455868" w:rsidRPr="00771CCB" w:rsidRDefault="00455868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771CCB">
        <w:rPr>
          <w:rFonts w:hint="eastAsia"/>
          <w:sz w:val="24"/>
          <w:szCs w:val="24"/>
        </w:rPr>
        <w:t>特定工場等変更届出書</w:t>
      </w:r>
    </w:p>
    <w:p w14:paraId="1EB5FDF9" w14:textId="4BFF163A" w:rsidR="00771CCB" w:rsidRDefault="00771CCB" w:rsidP="00771CCB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　　年　　月　　日</w:t>
      </w:r>
    </w:p>
    <w:p w14:paraId="46DCE990" w14:textId="77777777" w:rsidR="00771CCB" w:rsidRDefault="00455868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</w:p>
    <w:p w14:paraId="23F90451" w14:textId="77777777" w:rsidR="00455868" w:rsidRDefault="00455868">
      <w:pPr>
        <w:wordWrap w:val="0"/>
        <w:overflowPunct w:val="0"/>
        <w:autoSpaceDE w:val="0"/>
        <w:autoSpaceDN w:val="0"/>
      </w:pPr>
      <w:r>
        <w:rPr>
          <w:rFonts w:hint="eastAsia"/>
        </w:rPr>
        <w:t>栗東市長　　　　　　　　様</w:t>
      </w:r>
    </w:p>
    <w:tbl>
      <w:tblPr>
        <w:tblW w:w="6521" w:type="dxa"/>
        <w:tblInd w:w="2410" w:type="dxa"/>
        <w:tblLook w:val="04A0" w:firstRow="1" w:lastRow="0" w:firstColumn="1" w:lastColumn="0" w:noHBand="0" w:noVBand="1"/>
      </w:tblPr>
      <w:tblGrid>
        <w:gridCol w:w="1959"/>
        <w:gridCol w:w="4562"/>
      </w:tblGrid>
      <w:tr w:rsidR="00771CCB" w:rsidRPr="00C91A1C" w14:paraId="31200B37" w14:textId="77777777" w:rsidTr="00771CCB">
        <w:trPr>
          <w:trHeight w:val="454"/>
        </w:trPr>
        <w:tc>
          <w:tcPr>
            <w:tcW w:w="1959" w:type="dxa"/>
            <w:shd w:val="clear" w:color="auto" w:fill="auto"/>
            <w:vAlign w:val="center"/>
          </w:tcPr>
          <w:p w14:paraId="23276A73" w14:textId="77777777" w:rsidR="00771CCB" w:rsidRPr="00C91A1C" w:rsidRDefault="00771CC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住所(所在地)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3A2B7B25" w14:textId="77777777" w:rsidR="00771CCB" w:rsidRPr="00C91A1C" w:rsidRDefault="00771CC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771CCB" w:rsidRPr="00C91A1C" w14:paraId="3F8E0772" w14:textId="77777777" w:rsidTr="00771CCB">
        <w:trPr>
          <w:trHeight w:val="737"/>
        </w:trPr>
        <w:tc>
          <w:tcPr>
            <w:tcW w:w="1959" w:type="dxa"/>
            <w:shd w:val="clear" w:color="auto" w:fill="auto"/>
            <w:vAlign w:val="center"/>
          </w:tcPr>
          <w:p w14:paraId="355B0F7A" w14:textId="77777777" w:rsidR="00771CCB" w:rsidRPr="00C91A1C" w:rsidRDefault="00771CC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氏名</w:t>
            </w:r>
          </w:p>
          <w:p w14:paraId="016D94A4" w14:textId="77777777" w:rsidR="00771CCB" w:rsidRPr="00C91A1C" w:rsidRDefault="00771CC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(</w:t>
            </w:r>
            <w:r w:rsidRPr="00C91A1C">
              <w:rPr>
                <w:rFonts w:hint="eastAsia"/>
                <w:w w:val="66"/>
                <w:szCs w:val="21"/>
              </w:rPr>
              <w:t>名称及び代表者の氏名</w:t>
            </w:r>
            <w:r w:rsidRPr="00C91A1C">
              <w:rPr>
                <w:rFonts w:hint="eastAsia"/>
                <w:szCs w:val="21"/>
              </w:rPr>
              <w:t>)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63EBF878" w14:textId="77777777" w:rsidR="00771CCB" w:rsidRDefault="00771CCB" w:rsidP="00771CCB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  <w:p w14:paraId="6EA809D4" w14:textId="01FAB63D" w:rsidR="00771CCB" w:rsidRPr="00C91A1C" w:rsidRDefault="00771CCB" w:rsidP="00E10810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771CCB" w:rsidRPr="00C91A1C" w14:paraId="7A9C6AF8" w14:textId="77777777" w:rsidTr="00771CCB">
        <w:trPr>
          <w:trHeight w:val="454"/>
        </w:trPr>
        <w:tc>
          <w:tcPr>
            <w:tcW w:w="1959" w:type="dxa"/>
            <w:shd w:val="clear" w:color="auto" w:fill="auto"/>
            <w:vAlign w:val="center"/>
          </w:tcPr>
          <w:p w14:paraId="46C07CF3" w14:textId="77777777" w:rsidR="00771CCB" w:rsidRPr="00C91A1C" w:rsidRDefault="00771CC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取扱者職氏名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61865CA1" w14:textId="77777777" w:rsidR="00771CCB" w:rsidRPr="00C91A1C" w:rsidRDefault="00771CC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771CCB" w:rsidRPr="00C91A1C" w14:paraId="7EE447CF" w14:textId="77777777" w:rsidTr="00771CCB">
        <w:trPr>
          <w:trHeight w:val="454"/>
        </w:trPr>
        <w:tc>
          <w:tcPr>
            <w:tcW w:w="1959" w:type="dxa"/>
            <w:shd w:val="clear" w:color="auto" w:fill="auto"/>
            <w:vAlign w:val="center"/>
          </w:tcPr>
          <w:p w14:paraId="5DC0AE2B" w14:textId="77777777" w:rsidR="00771CCB" w:rsidRPr="00C91A1C" w:rsidRDefault="00771CC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電話番号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43E68E0C" w14:textId="77777777" w:rsidR="00771CCB" w:rsidRPr="00C91A1C" w:rsidRDefault="00771CC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</w:tbl>
    <w:p w14:paraId="16A3CE28" w14:textId="77777777" w:rsidR="00455868" w:rsidRDefault="00455868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　　　　　　　　　　　　　　　　　</w:t>
      </w:r>
    </w:p>
    <w:p w14:paraId="2528950C" w14:textId="77777777" w:rsidR="00455868" w:rsidRDefault="00455868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栗東市生活環境保全に関する条例第</w:t>
      </w:r>
      <w:r>
        <w:t>31</w:t>
      </w:r>
      <w:r>
        <w:rPr>
          <w:rFonts w:hint="eastAsia"/>
        </w:rPr>
        <w:t>条の規定により、次のとおり届け出ます。</w:t>
      </w:r>
    </w:p>
    <w:p w14:paraId="20EAAFE6" w14:textId="77777777" w:rsidR="00E10810" w:rsidRDefault="00E10810">
      <w:pPr>
        <w:wordWrap w:val="0"/>
        <w:overflowPunct w:val="0"/>
        <w:autoSpaceDE w:val="0"/>
        <w:autoSpaceDN w:val="0"/>
      </w:pPr>
    </w:p>
    <w:tbl>
      <w:tblPr>
        <w:tblW w:w="903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490"/>
        <w:gridCol w:w="1085"/>
        <w:gridCol w:w="420"/>
        <w:gridCol w:w="427"/>
        <w:gridCol w:w="56"/>
        <w:gridCol w:w="266"/>
        <w:gridCol w:w="301"/>
        <w:gridCol w:w="408"/>
        <w:gridCol w:w="757"/>
        <w:gridCol w:w="274"/>
        <w:gridCol w:w="346"/>
        <w:gridCol w:w="525"/>
        <w:gridCol w:w="161"/>
        <w:gridCol w:w="161"/>
        <w:gridCol w:w="808"/>
        <w:gridCol w:w="62"/>
        <w:gridCol w:w="173"/>
        <w:gridCol w:w="423"/>
        <w:gridCol w:w="435"/>
        <w:gridCol w:w="1036"/>
      </w:tblGrid>
      <w:tr w:rsidR="00455868" w14:paraId="246E8B52" w14:textId="77777777" w:rsidTr="00771CCB">
        <w:trPr>
          <w:cantSplit/>
          <w:trHeight w:val="465"/>
        </w:trPr>
        <w:tc>
          <w:tcPr>
            <w:tcW w:w="3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C96B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特定工場等の名称</w:t>
            </w:r>
          </w:p>
        </w:tc>
        <w:tc>
          <w:tcPr>
            <w:tcW w:w="2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F6EC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8888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※整理番号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D094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53EB46D8" w14:textId="77777777" w:rsidTr="00771CCB">
        <w:trPr>
          <w:cantSplit/>
          <w:trHeight w:val="465"/>
        </w:trPr>
        <w:tc>
          <w:tcPr>
            <w:tcW w:w="3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7C31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特定工場等の所在地</w:t>
            </w:r>
          </w:p>
        </w:tc>
        <w:tc>
          <w:tcPr>
            <w:tcW w:w="2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2E82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E861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※受理番号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78B9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7C0AAC65" w14:textId="77777777" w:rsidTr="00771CCB">
        <w:trPr>
          <w:cantSplit/>
          <w:trHeight w:val="465"/>
        </w:trPr>
        <w:tc>
          <w:tcPr>
            <w:tcW w:w="3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AD0E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業務又は作業の種類</w:t>
            </w:r>
          </w:p>
        </w:tc>
        <w:tc>
          <w:tcPr>
            <w:tcW w:w="2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AABC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AE11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※施設番号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6564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03651E79" w14:textId="77777777" w:rsidTr="00771CCB">
        <w:trPr>
          <w:cantSplit/>
          <w:trHeight w:val="750"/>
        </w:trPr>
        <w:tc>
          <w:tcPr>
            <w:tcW w:w="3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9202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製品の製造工程又は作業の方法</w:t>
            </w:r>
          </w:p>
          <w:p w14:paraId="38E21F2F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t>(</w:t>
            </w:r>
            <w:r>
              <w:rPr>
                <w:rFonts w:hint="eastAsia"/>
              </w:rPr>
              <w:t>作業工程を添付のこと</w:t>
            </w:r>
            <w:r>
              <w:t>)</w:t>
            </w:r>
          </w:p>
        </w:tc>
        <w:tc>
          <w:tcPr>
            <w:tcW w:w="2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1A5A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C517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※審査結果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C763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14D0AC8E" w14:textId="77777777" w:rsidTr="00771CCB">
        <w:trPr>
          <w:cantSplit/>
          <w:trHeight w:val="750"/>
        </w:trPr>
        <w:tc>
          <w:tcPr>
            <w:tcW w:w="3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C506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用途地域の種類</w:t>
            </w:r>
            <w:r>
              <w:t>(</w:t>
            </w:r>
            <w:r>
              <w:rPr>
                <w:rFonts w:hint="eastAsia"/>
              </w:rPr>
              <w:t>該当するものを○でかこむこと</w:t>
            </w:r>
            <w:r>
              <w:t>)</w:t>
            </w:r>
          </w:p>
        </w:tc>
        <w:tc>
          <w:tcPr>
            <w:tcW w:w="2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5271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  <w:spacing w:val="105"/>
              </w:rPr>
              <w:t>工</w:t>
            </w:r>
            <w:r>
              <w:rPr>
                <w:rFonts w:hint="eastAsia"/>
              </w:rPr>
              <w:t>業、準工業、</w:t>
            </w:r>
            <w:r>
              <w:rPr>
                <w:rFonts w:hint="eastAsia"/>
                <w:spacing w:val="105"/>
              </w:rPr>
              <w:t>商</w:t>
            </w:r>
            <w:r>
              <w:rPr>
                <w:rFonts w:hint="eastAsia"/>
              </w:rPr>
              <w:t>業、住居住専、調整区域</w:t>
            </w: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9C08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※備考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B6B8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6DD9AE8F" w14:textId="77777777" w:rsidTr="00771CCB">
        <w:trPr>
          <w:cantSplit/>
          <w:trHeight w:val="495"/>
        </w:trPr>
        <w:tc>
          <w:tcPr>
            <w:tcW w:w="3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72DE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主要生産品目及び主要販売目</w:t>
            </w:r>
          </w:p>
        </w:tc>
        <w:tc>
          <w:tcPr>
            <w:tcW w:w="58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79BA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3ED34C0F" w14:textId="77777777" w:rsidTr="00771CCB">
        <w:trPr>
          <w:cantSplit/>
          <w:trHeight w:val="495"/>
        </w:trPr>
        <w:tc>
          <w:tcPr>
            <w:tcW w:w="3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838F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総生産量</w:t>
            </w:r>
            <w:r>
              <w:t>(</w:t>
            </w:r>
            <w:r>
              <w:rPr>
                <w:rFonts w:hint="eastAsia"/>
              </w:rPr>
              <w:t>月</w:t>
            </w:r>
            <w:r>
              <w:t>)</w:t>
            </w:r>
            <w:r>
              <w:rPr>
                <w:rFonts w:hint="eastAsia"/>
              </w:rPr>
              <w:t>及び販売額</w:t>
            </w:r>
          </w:p>
        </w:tc>
        <w:tc>
          <w:tcPr>
            <w:tcW w:w="58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D618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3954D80F" w14:textId="77777777" w:rsidTr="00771CCB">
        <w:trPr>
          <w:cantSplit/>
          <w:trHeight w:val="495"/>
        </w:trPr>
        <w:tc>
          <w:tcPr>
            <w:tcW w:w="3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A028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排水の放流先</w:t>
            </w:r>
          </w:p>
        </w:tc>
        <w:tc>
          <w:tcPr>
            <w:tcW w:w="2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0E07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E0D0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作業時間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3CDE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rPr>
                <w:rFonts w:hint="eastAsia"/>
              </w:rPr>
              <w:t>時～　　時</w:t>
            </w:r>
          </w:p>
        </w:tc>
      </w:tr>
      <w:tr w:rsidR="00455868" w14:paraId="4BC3B1E5" w14:textId="77777777" w:rsidTr="00771CCB">
        <w:trPr>
          <w:cantSplit/>
          <w:trHeight w:val="495"/>
        </w:trPr>
        <w:tc>
          <w:tcPr>
            <w:tcW w:w="3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85E7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資本金又は資本の総額</w:t>
            </w:r>
          </w:p>
        </w:tc>
        <w:tc>
          <w:tcPr>
            <w:tcW w:w="2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A935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6299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434C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5939148C" w14:textId="77777777" w:rsidTr="00771CCB">
        <w:trPr>
          <w:cantSplit/>
          <w:trHeight w:val="735"/>
        </w:trPr>
        <w:tc>
          <w:tcPr>
            <w:tcW w:w="3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8D03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周囲</w:t>
            </w:r>
            <w:r>
              <w:t>100</w:t>
            </w:r>
            <w:r>
              <w:rPr>
                <w:rFonts w:hint="eastAsia"/>
              </w:rPr>
              <w:t>メートルの案内図</w:t>
            </w:r>
          </w:p>
        </w:tc>
        <w:tc>
          <w:tcPr>
            <w:tcW w:w="2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785F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別紙番号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のとおり</w:t>
            </w: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848B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公害担当部課</w:t>
            </w:r>
            <w:r>
              <w:t>(</w:t>
            </w:r>
            <w:r>
              <w:rPr>
                <w:rFonts w:hint="eastAsia"/>
              </w:rPr>
              <w:t>責任者氏名</w:t>
            </w:r>
            <w:r>
              <w:t>)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8C87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6FFFBF96" w14:textId="77777777" w:rsidTr="00771CCB">
        <w:trPr>
          <w:cantSplit/>
          <w:trHeight w:val="511"/>
        </w:trPr>
        <w:tc>
          <w:tcPr>
            <w:tcW w:w="3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2236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工事着工予定</w:t>
            </w:r>
          </w:p>
        </w:tc>
        <w:tc>
          <w:tcPr>
            <w:tcW w:w="2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6C47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A09B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工事完成予定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38B7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rPr>
                <w:rFonts w:hint="eastAsia"/>
              </w:rPr>
              <w:t xml:space="preserve">年　月　日　</w:t>
            </w:r>
          </w:p>
        </w:tc>
      </w:tr>
      <w:tr w:rsidR="00A172F0" w14:paraId="0897510B" w14:textId="77777777" w:rsidTr="00794B1F">
        <w:trPr>
          <w:cantSplit/>
          <w:trHeight w:val="517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65C81E" w14:textId="77777777" w:rsidR="00A172F0" w:rsidRDefault="00A172F0" w:rsidP="00A172F0">
            <w:pPr>
              <w:wordWrap w:val="0"/>
              <w:overflowPunct w:val="0"/>
              <w:autoSpaceDE w:val="0"/>
              <w:autoSpaceDN w:val="0"/>
              <w:spacing w:line="220" w:lineRule="exact"/>
              <w:ind w:left="102" w:right="102"/>
            </w:pPr>
            <w:r>
              <w:rPr>
                <w:rFonts w:hint="eastAsia"/>
              </w:rPr>
              <w:t>敷地建物の状況</w:t>
            </w:r>
          </w:p>
        </w:tc>
        <w:tc>
          <w:tcPr>
            <w:tcW w:w="27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BAECA7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2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C6FE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7FCFB8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>農地転用許可</w:t>
            </w:r>
          </w:p>
        </w:tc>
        <w:tc>
          <w:tcPr>
            <w:tcW w:w="18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50B0B1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A172F0" w14:paraId="0B641D9E" w14:textId="77777777" w:rsidTr="00794B1F">
        <w:trPr>
          <w:cantSplit/>
          <w:trHeight w:val="518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CC533" w14:textId="77777777" w:rsidR="00A172F0" w:rsidRDefault="00A172F0" w:rsidP="00794B1F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744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03D3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</w:p>
        </w:tc>
        <w:tc>
          <w:tcPr>
            <w:tcW w:w="2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AEBD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5084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</w:p>
        </w:tc>
        <w:tc>
          <w:tcPr>
            <w:tcW w:w="189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B935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</w:p>
        </w:tc>
      </w:tr>
      <w:tr w:rsidR="00A172F0" w14:paraId="6B788A59" w14:textId="77777777" w:rsidTr="00794B1F">
        <w:trPr>
          <w:cantSplit/>
          <w:trHeight w:val="51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0F784" w14:textId="77777777" w:rsidR="00A172F0" w:rsidRDefault="00A172F0" w:rsidP="00794B1F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7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3082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2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D5D9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9D1E1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>全建物の配置用途図</w:t>
            </w:r>
          </w:p>
        </w:tc>
        <w:tc>
          <w:tcPr>
            <w:tcW w:w="18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57BBA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>別紙番号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>のとおり</w:t>
            </w:r>
          </w:p>
        </w:tc>
      </w:tr>
      <w:tr w:rsidR="00A172F0" w14:paraId="3C5067D7" w14:textId="77777777" w:rsidTr="00794B1F">
        <w:trPr>
          <w:cantSplit/>
          <w:trHeight w:val="51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07B3C" w14:textId="77777777" w:rsidR="00A172F0" w:rsidRDefault="00A172F0" w:rsidP="00794B1F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74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6CDD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</w:p>
        </w:tc>
        <w:tc>
          <w:tcPr>
            <w:tcW w:w="2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1960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4F78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</w:p>
        </w:tc>
        <w:tc>
          <w:tcPr>
            <w:tcW w:w="18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6F09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</w:p>
        </w:tc>
      </w:tr>
      <w:tr w:rsidR="00A172F0" w14:paraId="697A806F" w14:textId="77777777" w:rsidTr="00794B1F">
        <w:trPr>
          <w:cantSplit/>
          <w:trHeight w:val="51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C6617" w14:textId="77777777" w:rsidR="00A172F0" w:rsidRDefault="00A172F0" w:rsidP="00794B1F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56908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  <w:r>
              <w:rPr>
                <w:rFonts w:hint="eastAsia"/>
              </w:rPr>
              <w:t>構造面積</w:t>
            </w:r>
            <w:r>
              <w:t>(</w:t>
            </w:r>
            <w:r>
              <w:rPr>
                <w:rFonts w:hint="eastAsia"/>
              </w:rPr>
              <w:t>作業場の棟別</w:t>
            </w:r>
            <w:r>
              <w:t>)</w:t>
            </w:r>
          </w:p>
          <w:p w14:paraId="112B284F" w14:textId="77777777" w:rsidR="00A172F0" w:rsidRDefault="00A172F0" w:rsidP="009D2D7F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0E5B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809D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1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F2C8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C423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589F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変更後</w:t>
            </w:r>
          </w:p>
        </w:tc>
      </w:tr>
      <w:tr w:rsidR="00A172F0" w14:paraId="44767E6C" w14:textId="77777777" w:rsidTr="00794B1F">
        <w:trPr>
          <w:cantSplit/>
          <w:trHeight w:val="51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E16C4" w14:textId="77777777" w:rsidR="00A172F0" w:rsidRDefault="00A172F0" w:rsidP="00794B1F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5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C1B06" w14:textId="77777777" w:rsidR="00A172F0" w:rsidRDefault="00A172F0" w:rsidP="009D2D7F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630A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作業場名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3067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BAFA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07AC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3F41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A172F0" w14:paraId="0BB8846D" w14:textId="77777777" w:rsidTr="00794B1F">
        <w:trPr>
          <w:cantSplit/>
          <w:trHeight w:val="51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CDEF6" w14:textId="77777777" w:rsidR="00A172F0" w:rsidRDefault="00A172F0" w:rsidP="00794B1F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5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24229" w14:textId="77777777" w:rsidR="00A172F0" w:rsidRDefault="00A172F0" w:rsidP="009D2D7F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DA9D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階数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89F4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5C6F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05D6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B1CA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A172F0" w14:paraId="2C5DDCF9" w14:textId="77777777" w:rsidTr="00794B1F">
        <w:trPr>
          <w:cantSplit/>
          <w:trHeight w:val="51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D0E9B" w14:textId="77777777" w:rsidR="00A172F0" w:rsidRDefault="00A172F0" w:rsidP="00794B1F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5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63550" w14:textId="77777777" w:rsidR="00A172F0" w:rsidRDefault="00A172F0" w:rsidP="009D2D7F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981235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構造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FF546B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566C8F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F5BB4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DD33F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A172F0" w14:paraId="41191ED9" w14:textId="77777777" w:rsidTr="00794B1F">
        <w:trPr>
          <w:cantSplit/>
          <w:trHeight w:val="51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30211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5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31633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7C10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7456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F145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9870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FF9E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A172F0" w14:paraId="7DF49E7F" w14:textId="77777777" w:rsidTr="00794B1F">
        <w:trPr>
          <w:cantSplit/>
          <w:trHeight w:val="51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14B7C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5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9E063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180B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床面積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5549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8B97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F0ED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A277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A172F0" w14:paraId="0586E2ED" w14:textId="77777777" w:rsidTr="00794B1F">
        <w:trPr>
          <w:cantSplit/>
          <w:trHeight w:val="517"/>
        </w:trPr>
        <w:tc>
          <w:tcPr>
            <w:tcW w:w="4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71643A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5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51EC2BD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92F1" w14:textId="77777777" w:rsidR="00A172F0" w:rsidRDefault="00A172F0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作業面積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0FEE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D1EA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B72E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29E3" w14:textId="77777777" w:rsidR="00A172F0" w:rsidRDefault="00A172F0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402F1282" w14:textId="77777777" w:rsidTr="00771CCB">
        <w:trPr>
          <w:cantSplit/>
          <w:trHeight w:val="517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22BC6282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主たる施設</w:t>
            </w:r>
          </w:p>
        </w:tc>
        <w:tc>
          <w:tcPr>
            <w:tcW w:w="2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E8D9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9B95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1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794C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2E1A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7EF4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変更後</w:t>
            </w:r>
          </w:p>
        </w:tc>
      </w:tr>
      <w:tr w:rsidR="00455868" w14:paraId="1AE4E818" w14:textId="77777777" w:rsidTr="00771CCB">
        <w:trPr>
          <w:cantSplit/>
          <w:trHeight w:val="517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E5E416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03A5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番号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C11D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25C9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8F52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2DEF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63581C63" w14:textId="77777777" w:rsidTr="00771CCB">
        <w:trPr>
          <w:cantSplit/>
          <w:trHeight w:val="517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A89205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B797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名称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D34E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1AB2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03D2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4B28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3AFD8AFE" w14:textId="77777777" w:rsidTr="00771CCB">
        <w:trPr>
          <w:cantSplit/>
          <w:trHeight w:val="517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460085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C024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能力又は電力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E60B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F9FA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DEAF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CAF3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5D0AE6A9" w14:textId="77777777" w:rsidTr="00771CCB">
        <w:trPr>
          <w:cantSplit/>
          <w:trHeight w:val="517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CA0D64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6F7A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台数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4CFF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BCE4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2522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6CEF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68038F6D" w14:textId="77777777" w:rsidTr="00771CCB">
        <w:trPr>
          <w:cantSplit/>
          <w:trHeight w:val="517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3FD96F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2A59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別紙番号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8CEC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057D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5862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AED8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3AE34F7E" w14:textId="77777777" w:rsidTr="00771CCB">
        <w:trPr>
          <w:cantSplit/>
          <w:trHeight w:val="517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2548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2F72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構造・配置・使用の方法</w:t>
            </w:r>
          </w:p>
        </w:tc>
        <w:tc>
          <w:tcPr>
            <w:tcW w:w="58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FEA8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別紙</w:t>
            </w:r>
            <w:r>
              <w:t>1</w:t>
            </w:r>
            <w:r>
              <w:rPr>
                <w:rFonts w:hint="eastAsia"/>
              </w:rPr>
              <w:t>から別紙</w:t>
            </w:r>
            <w:r>
              <w:t>6</w:t>
            </w:r>
            <w:r>
              <w:rPr>
                <w:rFonts w:hint="eastAsia"/>
              </w:rPr>
              <w:t>までのとおり</w:t>
            </w:r>
          </w:p>
        </w:tc>
      </w:tr>
      <w:tr w:rsidR="00455868" w14:paraId="12CB092F" w14:textId="77777777" w:rsidTr="00771CCB">
        <w:trPr>
          <w:cantSplit/>
          <w:trHeight w:val="517"/>
        </w:trPr>
        <w:tc>
          <w:tcPr>
            <w:tcW w:w="28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6D7428" w14:textId="77777777" w:rsidR="00455868" w:rsidRDefault="00455868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  <w:r>
              <w:rPr>
                <w:rFonts w:hint="eastAsia"/>
              </w:rPr>
              <w:t>原材料及び製造工程中で使用する原料</w:t>
            </w:r>
            <w:r>
              <w:t>(</w:t>
            </w:r>
            <w:r>
              <w:rPr>
                <w:rFonts w:hint="eastAsia"/>
              </w:rPr>
              <w:t>添加材を含む。</w:t>
            </w:r>
            <w:r>
              <w:t>)</w:t>
            </w:r>
          </w:p>
        </w:tc>
        <w:tc>
          <w:tcPr>
            <w:tcW w:w="2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0523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品目</w:t>
            </w:r>
          </w:p>
        </w:tc>
        <w:tc>
          <w:tcPr>
            <w:tcW w:w="2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EB0D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3BAD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t>1</w:t>
            </w:r>
            <w:r>
              <w:rPr>
                <w:rFonts w:hint="eastAsia"/>
              </w:rPr>
              <w:t>日当たりの使用量</w:t>
            </w:r>
          </w:p>
        </w:tc>
      </w:tr>
      <w:tr w:rsidR="00455868" w14:paraId="41A9439F" w14:textId="77777777" w:rsidTr="00771CCB">
        <w:trPr>
          <w:cantSplit/>
          <w:trHeight w:val="517"/>
        </w:trPr>
        <w:tc>
          <w:tcPr>
            <w:tcW w:w="28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2BFF6F" w14:textId="77777777" w:rsidR="00455868" w:rsidRDefault="00455868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0803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27E4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36A3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D8C5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B0F8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E4CC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変更後</w:t>
            </w:r>
          </w:p>
        </w:tc>
      </w:tr>
      <w:tr w:rsidR="00455868" w14:paraId="59B9C015" w14:textId="77777777" w:rsidTr="00771CCB">
        <w:trPr>
          <w:cantSplit/>
          <w:trHeight w:val="517"/>
        </w:trPr>
        <w:tc>
          <w:tcPr>
            <w:tcW w:w="28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3F89D" w14:textId="77777777" w:rsidR="00455868" w:rsidRDefault="00455868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6E4F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AD49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822A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6B62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7E8C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82B9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5591F7D6" w14:textId="77777777" w:rsidTr="00771CCB">
        <w:trPr>
          <w:cantSplit/>
          <w:trHeight w:val="517"/>
        </w:trPr>
        <w:tc>
          <w:tcPr>
            <w:tcW w:w="28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0ACD68" w14:textId="77777777" w:rsidR="00455868" w:rsidRDefault="00455868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D836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69C2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FEA8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624C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F3C5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B790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4A363E53" w14:textId="77777777" w:rsidTr="00771CCB">
        <w:trPr>
          <w:cantSplit/>
          <w:trHeight w:val="517"/>
        </w:trPr>
        <w:tc>
          <w:tcPr>
            <w:tcW w:w="28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DDB57E" w14:textId="77777777" w:rsidR="00455868" w:rsidRDefault="00455868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7A10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A91C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3CDD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ABC7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9B55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BB89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1FE80FDE" w14:textId="77777777" w:rsidTr="00771CCB">
        <w:trPr>
          <w:cantSplit/>
          <w:trHeight w:val="517"/>
        </w:trPr>
        <w:tc>
          <w:tcPr>
            <w:tcW w:w="28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1E1E7" w14:textId="77777777" w:rsidR="00455868" w:rsidRDefault="00455868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1609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3D2C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9C06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6041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81CA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1CF6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4D51E762" w14:textId="77777777" w:rsidTr="00771CCB">
        <w:trPr>
          <w:cantSplit/>
          <w:trHeight w:val="495"/>
        </w:trPr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6CED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7931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総電力使用量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365F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自家用発電力</w:t>
            </w: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D817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総燃料油使用量</w:t>
            </w:r>
          </w:p>
        </w:tc>
        <w:tc>
          <w:tcPr>
            <w:tcW w:w="2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D4AE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燃料油の種類</w:t>
            </w:r>
          </w:p>
        </w:tc>
      </w:tr>
      <w:tr w:rsidR="00455868" w14:paraId="5F000E54" w14:textId="77777777" w:rsidTr="00771CCB">
        <w:trPr>
          <w:cantSplit/>
          <w:trHeight w:val="495"/>
        </w:trPr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8214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0D30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KW</w:t>
            </w:r>
            <w:r>
              <w:rPr>
                <w:rFonts w:hint="eastAsia"/>
              </w:rPr>
              <w:t>／日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AEB2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KW</w:t>
            </w:r>
            <w:r>
              <w:rPr>
                <w:rFonts w:hint="eastAsia"/>
              </w:rPr>
              <w:t>／日</w:t>
            </w: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CEB6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l</w:t>
            </w:r>
            <w:r>
              <w:rPr>
                <w:rFonts w:hint="eastAsia"/>
              </w:rPr>
              <w:t>／日</w:t>
            </w:r>
          </w:p>
        </w:tc>
        <w:tc>
          <w:tcPr>
            <w:tcW w:w="2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F342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比重　いおう分　％</w:t>
            </w:r>
          </w:p>
        </w:tc>
      </w:tr>
      <w:tr w:rsidR="00455868" w14:paraId="129DA446" w14:textId="77777777" w:rsidTr="00771CCB">
        <w:trPr>
          <w:cantSplit/>
          <w:trHeight w:val="495"/>
        </w:trPr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A72D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2A16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KW</w:t>
            </w:r>
            <w:r>
              <w:rPr>
                <w:rFonts w:hint="eastAsia"/>
              </w:rPr>
              <w:t>／日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F6570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KW</w:t>
            </w:r>
            <w:r>
              <w:rPr>
                <w:rFonts w:hint="eastAsia"/>
              </w:rPr>
              <w:t>／日</w:t>
            </w: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2C31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l</w:t>
            </w:r>
            <w:r>
              <w:rPr>
                <w:rFonts w:hint="eastAsia"/>
              </w:rPr>
              <w:t>／日</w:t>
            </w:r>
          </w:p>
        </w:tc>
        <w:tc>
          <w:tcPr>
            <w:tcW w:w="2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179D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比重　いおう分　％</w:t>
            </w:r>
          </w:p>
        </w:tc>
      </w:tr>
      <w:tr w:rsidR="00455868" w14:paraId="4EB7F077" w14:textId="77777777" w:rsidTr="00771CCB">
        <w:trPr>
          <w:cantSplit/>
          <w:trHeight w:val="495"/>
        </w:trPr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DAC9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2431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総用水量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371B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取水方法</w:t>
            </w: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CF58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総排水量</w:t>
            </w:r>
          </w:p>
        </w:tc>
        <w:tc>
          <w:tcPr>
            <w:tcW w:w="2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0FD9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排水方法</w:t>
            </w:r>
          </w:p>
        </w:tc>
      </w:tr>
      <w:tr w:rsidR="00455868" w14:paraId="7ED3C58D" w14:textId="77777777" w:rsidTr="00771CCB">
        <w:trPr>
          <w:cantSplit/>
          <w:trHeight w:val="495"/>
        </w:trPr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F028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E9BA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m</w:t>
            </w:r>
            <w:r>
              <w:rPr>
                <w:vertAlign w:val="superscript"/>
              </w:rPr>
              <w:t>3</w:t>
            </w:r>
            <w:r>
              <w:rPr>
                <w:rFonts w:hint="eastAsia"/>
              </w:rPr>
              <w:t>／日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4B15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20AF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m</w:t>
            </w:r>
            <w:r>
              <w:rPr>
                <w:vertAlign w:val="superscript"/>
              </w:rPr>
              <w:t>3</w:t>
            </w:r>
            <w:r>
              <w:rPr>
                <w:rFonts w:hint="eastAsia"/>
              </w:rPr>
              <w:t>／日</w:t>
            </w:r>
          </w:p>
        </w:tc>
        <w:tc>
          <w:tcPr>
            <w:tcW w:w="2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B6AC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3BEF2F96" w14:textId="77777777" w:rsidTr="00771CCB">
        <w:trPr>
          <w:cantSplit/>
          <w:trHeight w:val="495"/>
        </w:trPr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AB4F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BD8E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m</w:t>
            </w:r>
            <w:r>
              <w:rPr>
                <w:vertAlign w:val="superscript"/>
              </w:rPr>
              <w:t>3</w:t>
            </w:r>
            <w:r>
              <w:rPr>
                <w:rFonts w:hint="eastAsia"/>
              </w:rPr>
              <w:t>／日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D1D8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1C9D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m</w:t>
            </w:r>
            <w:r>
              <w:rPr>
                <w:vertAlign w:val="superscript"/>
              </w:rPr>
              <w:t>3</w:t>
            </w:r>
            <w:r>
              <w:rPr>
                <w:rFonts w:hint="eastAsia"/>
              </w:rPr>
              <w:t>／日</w:t>
            </w:r>
          </w:p>
        </w:tc>
        <w:tc>
          <w:tcPr>
            <w:tcW w:w="2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A85F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55868" w14:paraId="72939BE2" w14:textId="77777777" w:rsidTr="00771CCB">
        <w:trPr>
          <w:cantSplit/>
          <w:trHeight w:val="495"/>
        </w:trPr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56B2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lastRenderedPageBreak/>
              <w:t>産業廃棄物の種類</w:t>
            </w:r>
          </w:p>
        </w:tc>
        <w:tc>
          <w:tcPr>
            <w:tcW w:w="66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D642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別紙</w:t>
            </w:r>
            <w:r>
              <w:t>7</w:t>
            </w:r>
            <w:r>
              <w:rPr>
                <w:rFonts w:hint="eastAsia"/>
              </w:rPr>
              <w:t>のとおり</w:t>
            </w:r>
          </w:p>
        </w:tc>
      </w:tr>
      <w:tr w:rsidR="00455868" w14:paraId="6DA2610A" w14:textId="77777777" w:rsidTr="00771CCB">
        <w:trPr>
          <w:cantSplit/>
          <w:trHeight w:val="495"/>
        </w:trPr>
        <w:tc>
          <w:tcPr>
            <w:tcW w:w="3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1B40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公害防止措置の概要</w:t>
            </w:r>
          </w:p>
          <w:p w14:paraId="01B21A54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t>(</w:t>
            </w:r>
            <w:r>
              <w:rPr>
                <w:rFonts w:hint="eastAsia"/>
              </w:rPr>
              <w:t>一時的作業に伴う措置を含む。</w:t>
            </w:r>
            <w:r>
              <w:t>)</w:t>
            </w:r>
          </w:p>
        </w:tc>
        <w:tc>
          <w:tcPr>
            <w:tcW w:w="55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C536" w14:textId="77777777" w:rsidR="00455868" w:rsidRDefault="00455868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0971A4DD" w14:textId="77777777" w:rsidR="00455868" w:rsidRDefault="00455868">
      <w:pPr>
        <w:wordWrap w:val="0"/>
        <w:overflowPunct w:val="0"/>
        <w:autoSpaceDE w:val="0"/>
        <w:autoSpaceDN w:val="0"/>
      </w:pPr>
      <w:r>
        <w:rPr>
          <w:rFonts w:hint="eastAsia"/>
        </w:rPr>
        <w:t>備考</w:t>
      </w:r>
    </w:p>
    <w:p w14:paraId="67CE58DF" w14:textId="77777777" w:rsidR="00455868" w:rsidRDefault="00455868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※印の欄は記入しないこと。</w:t>
      </w:r>
    </w:p>
    <w:p w14:paraId="723451C1" w14:textId="77777777" w:rsidR="00455868" w:rsidRDefault="00455868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届出書に添付する別紙は、一連番号を付けたうえ、該当する別紙の番号を「別紙番号」欄に記入すること。</w:t>
      </w:r>
    </w:p>
    <w:p w14:paraId="5C3144C9" w14:textId="77777777" w:rsidR="00455868" w:rsidRDefault="00455868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「周囲</w:t>
      </w:r>
      <w:r>
        <w:t>100</w:t>
      </w:r>
      <w:r>
        <w:rPr>
          <w:rFonts w:hint="eastAsia"/>
        </w:rPr>
        <w:t>メートルの案内図」とは、工場の敷地の境界から</w:t>
      </w:r>
      <w:r>
        <w:t>100</w:t>
      </w:r>
      <w:r>
        <w:rPr>
          <w:rFonts w:hint="eastAsia"/>
        </w:rPr>
        <w:t>メートル以内の学校、保育所、図書館等、主要施設の所在位置を記入すること。</w:t>
      </w:r>
    </w:p>
    <w:p w14:paraId="6928AD9B" w14:textId="77777777" w:rsidR="00455868" w:rsidRDefault="00455868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 xml:space="preserve">　</w:t>
      </w:r>
      <w:r>
        <w:t>4</w:t>
      </w:r>
      <w:r>
        <w:rPr>
          <w:rFonts w:hint="eastAsia"/>
        </w:rPr>
        <w:t xml:space="preserve">　「用途地域」とは、都市計画法第</w:t>
      </w:r>
      <w:r>
        <w:t>8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項第</w:t>
      </w:r>
      <w:r>
        <w:t>1</w:t>
      </w:r>
      <w:r>
        <w:rPr>
          <w:rFonts w:hint="eastAsia"/>
        </w:rPr>
        <w:t>号の規定による「用途地域」を排水の放流先とは、工場排水を排出する河川、下水路をいう。</w:t>
      </w:r>
    </w:p>
    <w:p w14:paraId="5899044D" w14:textId="77777777" w:rsidR="00455868" w:rsidRDefault="00455868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 xml:space="preserve">　</w:t>
      </w:r>
      <w:r>
        <w:t>5</w:t>
      </w:r>
      <w:r>
        <w:rPr>
          <w:rFonts w:hint="eastAsia"/>
        </w:rPr>
        <w:t xml:space="preserve">　全建物の配置用途図に緩衝地帯の設置について記入すること。</w:t>
      </w:r>
    </w:p>
    <w:p w14:paraId="0146D485" w14:textId="77777777" w:rsidR="00455868" w:rsidRDefault="00455868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 xml:space="preserve">　</w:t>
      </w:r>
      <w:r>
        <w:t>6</w:t>
      </w:r>
      <w:r>
        <w:rPr>
          <w:rFonts w:hint="eastAsia"/>
        </w:rPr>
        <w:t xml:space="preserve">　「構造・配置・使用の方法」の欄の別紙</w:t>
      </w:r>
      <w:r>
        <w:t>1</w:t>
      </w:r>
      <w:r>
        <w:rPr>
          <w:rFonts w:hint="eastAsia"/>
        </w:rPr>
        <w:t>から別紙</w:t>
      </w:r>
      <w:r>
        <w:t>6</w:t>
      </w:r>
      <w:r>
        <w:rPr>
          <w:rFonts w:hint="eastAsia"/>
        </w:rPr>
        <w:t>及び「産業廃棄物の種類」の欄の別紙</w:t>
      </w:r>
      <w:r>
        <w:t>7</w:t>
      </w:r>
      <w:r>
        <w:rPr>
          <w:rFonts w:hint="eastAsia"/>
        </w:rPr>
        <w:t>は、様式第</w:t>
      </w:r>
      <w:r>
        <w:t>4</w:t>
      </w:r>
      <w:r>
        <w:rPr>
          <w:rFonts w:hint="eastAsia"/>
        </w:rPr>
        <w:t>号関係の別紙を使用すること。</w:t>
      </w:r>
    </w:p>
    <w:sectPr w:rsidR="00455868" w:rsidSect="00057ADB">
      <w:pgSz w:w="11906" w:h="16838" w:code="9"/>
      <w:pgMar w:top="1701" w:right="1701" w:bottom="153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20EF7" w14:textId="77777777" w:rsidR="00646254" w:rsidRDefault="00646254" w:rsidP="00E82684">
      <w:r>
        <w:separator/>
      </w:r>
    </w:p>
  </w:endnote>
  <w:endnote w:type="continuationSeparator" w:id="0">
    <w:p w14:paraId="5A7533C3" w14:textId="77777777" w:rsidR="00646254" w:rsidRDefault="00646254" w:rsidP="00E8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39DED" w14:textId="77777777" w:rsidR="00646254" w:rsidRDefault="00646254" w:rsidP="00E82684">
      <w:r>
        <w:separator/>
      </w:r>
    </w:p>
  </w:footnote>
  <w:footnote w:type="continuationSeparator" w:id="0">
    <w:p w14:paraId="447C353E" w14:textId="77777777" w:rsidR="00646254" w:rsidRDefault="00646254" w:rsidP="00E82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868"/>
    <w:rsid w:val="00057ADB"/>
    <w:rsid w:val="00455868"/>
    <w:rsid w:val="005C59E9"/>
    <w:rsid w:val="00646254"/>
    <w:rsid w:val="006A64A0"/>
    <w:rsid w:val="006B02A6"/>
    <w:rsid w:val="00771CCB"/>
    <w:rsid w:val="00A172F0"/>
    <w:rsid w:val="00A96E84"/>
    <w:rsid w:val="00E10810"/>
    <w:rsid w:val="00E34470"/>
    <w:rsid w:val="00E8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5CB0DD"/>
  <w14:defaultImageDpi w14:val="0"/>
  <w15:docId w15:val="{071F305C-3181-45A8-8A5E-6FE96CC3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E34470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E34470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13</TotalTime>
  <Pages>3</Pages>
  <Words>946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様式第4号(第14条関係)</vt:lpstr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様式第4号(第14条関係)</dc:title>
  <dc:subject/>
  <dc:creator>(株)ぎょうせい</dc:creator>
  <cp:keywords/>
  <dc:description/>
  <cp:lastModifiedBy>川端 清士</cp:lastModifiedBy>
  <cp:revision>8</cp:revision>
  <cp:lastPrinted>2014-06-11T01:00:00Z</cp:lastPrinted>
  <dcterms:created xsi:type="dcterms:W3CDTF">2014-08-15T01:41:00Z</dcterms:created>
  <dcterms:modified xsi:type="dcterms:W3CDTF">2026-09-03T05:51:00Z</dcterms:modified>
</cp:coreProperties>
</file>