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729E" w14:textId="77777777" w:rsidR="00D95014" w:rsidRDefault="00D9501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19</w:t>
      </w:r>
      <w:r>
        <w:rPr>
          <w:rFonts w:hint="eastAsia"/>
        </w:rPr>
        <w:t>条関係</w:t>
      </w:r>
      <w:r>
        <w:t>)</w:t>
      </w:r>
    </w:p>
    <w:p w14:paraId="07E9F4B0" w14:textId="77777777" w:rsidR="00D95014" w:rsidRDefault="00D95014">
      <w:pPr>
        <w:wordWrap w:val="0"/>
        <w:overflowPunct w:val="0"/>
        <w:autoSpaceDE w:val="0"/>
        <w:autoSpaceDN w:val="0"/>
      </w:pPr>
    </w:p>
    <w:p w14:paraId="355CBCE2" w14:textId="77777777" w:rsidR="00D95014" w:rsidRPr="00A057AB" w:rsidRDefault="00D95014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A057AB">
        <w:rPr>
          <w:rFonts w:hint="eastAsia"/>
          <w:sz w:val="24"/>
          <w:szCs w:val="24"/>
        </w:rPr>
        <w:t>特定工場等承継届出書</w:t>
      </w:r>
    </w:p>
    <w:p w14:paraId="41C705BD" w14:textId="77777777" w:rsidR="00D95014" w:rsidRDefault="00D95014">
      <w:pPr>
        <w:wordWrap w:val="0"/>
        <w:overflowPunct w:val="0"/>
        <w:autoSpaceDE w:val="0"/>
        <w:autoSpaceDN w:val="0"/>
      </w:pPr>
    </w:p>
    <w:p w14:paraId="0B34031F" w14:textId="20A700CF" w:rsidR="00A057AB" w:rsidRDefault="00A057AB" w:rsidP="00A057AB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65687F78" w14:textId="77777777" w:rsidR="00A057AB" w:rsidRDefault="00A057AB">
      <w:pPr>
        <w:wordWrap w:val="0"/>
        <w:overflowPunct w:val="0"/>
        <w:autoSpaceDE w:val="0"/>
        <w:autoSpaceDN w:val="0"/>
      </w:pPr>
    </w:p>
    <w:p w14:paraId="74EF1C2C" w14:textId="77777777" w:rsidR="00D95014" w:rsidRDefault="00D9501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栗東市長　　　　　　　　様</w:t>
      </w:r>
    </w:p>
    <w:p w14:paraId="1418AE50" w14:textId="77777777" w:rsidR="00D95014" w:rsidRDefault="00D95014">
      <w:pPr>
        <w:wordWrap w:val="0"/>
        <w:overflowPunct w:val="0"/>
        <w:autoSpaceDE w:val="0"/>
        <w:autoSpaceDN w:val="0"/>
      </w:pPr>
    </w:p>
    <w:tbl>
      <w:tblPr>
        <w:tblW w:w="0" w:type="auto"/>
        <w:tblInd w:w="2410" w:type="dxa"/>
        <w:tblLook w:val="04A0" w:firstRow="1" w:lastRow="0" w:firstColumn="1" w:lastColumn="0" w:noHBand="0" w:noVBand="1"/>
      </w:tblPr>
      <w:tblGrid>
        <w:gridCol w:w="1959"/>
        <w:gridCol w:w="4135"/>
      </w:tblGrid>
      <w:tr w:rsidR="00A057AB" w:rsidRPr="00C91A1C" w14:paraId="32B97F39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11E3DCF3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6DA01E5B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A057AB" w:rsidRPr="00C91A1C" w14:paraId="03910DF1" w14:textId="77777777" w:rsidTr="004D41DE">
        <w:trPr>
          <w:trHeight w:val="737"/>
        </w:trPr>
        <w:tc>
          <w:tcPr>
            <w:tcW w:w="1959" w:type="dxa"/>
            <w:shd w:val="clear" w:color="auto" w:fill="auto"/>
            <w:vAlign w:val="center"/>
          </w:tcPr>
          <w:p w14:paraId="1152726B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22FC3C01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4196B0A1" w14:textId="77777777" w:rsidR="00A057AB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4D02E827" w14:textId="41D6D9DE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A057AB" w:rsidRPr="00C91A1C" w14:paraId="404503A6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6ED08DFF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51E4595C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A057AB" w:rsidRPr="00C91A1C" w14:paraId="32030BBB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32A9E05B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3A10CFDC" w14:textId="77777777" w:rsidR="00A057AB" w:rsidRPr="00C91A1C" w:rsidRDefault="00A057A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39E5D27C" w14:textId="77777777" w:rsidR="00D95014" w:rsidRDefault="00D95014">
      <w:pPr>
        <w:wordWrap w:val="0"/>
        <w:overflowPunct w:val="0"/>
        <w:autoSpaceDE w:val="0"/>
        <w:autoSpaceDN w:val="0"/>
      </w:pPr>
    </w:p>
    <w:p w14:paraId="40C8B8D0" w14:textId="77777777" w:rsidR="00D95014" w:rsidRDefault="00D9501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栗東市生活環境保全に関する条例第</w:t>
      </w:r>
      <w:r>
        <w:t>36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項の規定により、次のとおり届け出ます。</w:t>
      </w:r>
    </w:p>
    <w:p w14:paraId="6F66CE43" w14:textId="77777777" w:rsidR="00ED75E0" w:rsidRDefault="00ED75E0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484"/>
        <w:gridCol w:w="3010"/>
        <w:gridCol w:w="1281"/>
        <w:gridCol w:w="2310"/>
      </w:tblGrid>
      <w:tr w:rsidR="00D95014" w14:paraId="0E4E45C8" w14:textId="77777777" w:rsidTr="00A057AB">
        <w:trPr>
          <w:cantSplit/>
          <w:trHeight w:val="69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603E436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特定工場等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FD4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受理番号</w:t>
            </w:r>
          </w:p>
          <w:p w14:paraId="15D5BDA8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067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第　　　　　　号</w:t>
            </w:r>
          </w:p>
          <w:p w14:paraId="0C858601" w14:textId="77777777" w:rsidR="00D95014" w:rsidRDefault="00D95014" w:rsidP="00A057AB">
            <w:pPr>
              <w:wordWrap w:val="0"/>
              <w:overflowPunct w:val="0"/>
              <w:autoSpaceDE w:val="0"/>
              <w:autoSpaceDN w:val="0"/>
              <w:ind w:left="102" w:rightChars="49" w:right="103"/>
            </w:pPr>
            <w:r>
              <w:t>(</w:t>
            </w:r>
            <w:r>
              <w:rPr>
                <w:rFonts w:hint="eastAsia"/>
              </w:rPr>
              <w:t xml:space="preserve">　　　年　</w:t>
            </w:r>
            <w:r w:rsidR="00A0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A0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日受理</w:t>
            </w:r>
            <w: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8BE2" w14:textId="77777777" w:rsidR="00D95014" w:rsidRDefault="00D95014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4DCB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5B536400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7C5BF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2426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B813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6473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8EC8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00FD6362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2992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8A26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B1EB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3D3D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4830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50FD2157" w14:textId="77777777">
        <w:trPr>
          <w:cantSplit/>
          <w:trHeight w:val="441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6984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承継年月日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A84C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B4B8D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E63F3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7C793D41" w14:textId="77777777">
        <w:trPr>
          <w:cantSplit/>
          <w:trHeight w:val="72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19F4EC10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被承継者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30A" w14:textId="77777777" w:rsidR="00D95014" w:rsidRDefault="00D95014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0D6E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6B5A31EE" w14:textId="77777777">
        <w:trPr>
          <w:cantSplit/>
          <w:trHeight w:val="7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009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8FE" w14:textId="77777777" w:rsidR="00D95014" w:rsidRDefault="00D95014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3515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D95014" w14:paraId="2175844E" w14:textId="77777777">
        <w:trPr>
          <w:cantSplit/>
          <w:trHeight w:val="420"/>
        </w:trPr>
        <w:tc>
          <w:tcPr>
            <w:tcW w:w="8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665A" w14:textId="77777777" w:rsidR="00D95014" w:rsidRDefault="00D95014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承継の原因</w:t>
            </w:r>
          </w:p>
        </w:tc>
      </w:tr>
    </w:tbl>
    <w:p w14:paraId="346176AF" w14:textId="77777777" w:rsidR="00D95014" w:rsidRDefault="00D95014">
      <w:pPr>
        <w:wordWrap w:val="0"/>
        <w:overflowPunct w:val="0"/>
        <w:autoSpaceDE w:val="0"/>
        <w:autoSpaceDN w:val="0"/>
      </w:pPr>
      <w:r>
        <w:rPr>
          <w:rFonts w:hint="eastAsia"/>
        </w:rPr>
        <w:t>備考　※印の欄は記入しないこと。</w:t>
      </w:r>
    </w:p>
    <w:sectPr w:rsidR="00D9501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AE05" w14:textId="77777777" w:rsidR="00D95014" w:rsidRDefault="00D95014" w:rsidP="00E82684">
      <w:r>
        <w:separator/>
      </w:r>
    </w:p>
  </w:endnote>
  <w:endnote w:type="continuationSeparator" w:id="0">
    <w:p w14:paraId="353FDDCA" w14:textId="77777777" w:rsidR="00D95014" w:rsidRDefault="00D95014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E2F4" w14:textId="77777777" w:rsidR="00D95014" w:rsidRDefault="00D95014" w:rsidP="00E82684">
      <w:r>
        <w:separator/>
      </w:r>
    </w:p>
  </w:footnote>
  <w:footnote w:type="continuationSeparator" w:id="0">
    <w:p w14:paraId="57EF8634" w14:textId="77777777" w:rsidR="00D95014" w:rsidRDefault="00D95014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14"/>
    <w:rsid w:val="00327C1B"/>
    <w:rsid w:val="004348B0"/>
    <w:rsid w:val="00A057AB"/>
    <w:rsid w:val="00D95014"/>
    <w:rsid w:val="00E82684"/>
    <w:rsid w:val="00ED75E0"/>
    <w:rsid w:val="00F1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CF92DF"/>
  <w14:defaultImageDpi w14:val="0"/>
  <w15:docId w15:val="{8325F91C-D57C-42CD-AA03-DB2E660F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3</TotalTime>
  <Pages>1</Pages>
  <Words>184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様式第10号(第19条関係)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様式第10号(第19条関係)</dc:title>
  <dc:subject/>
  <dc:creator>(株)ぎょうせい</dc:creator>
  <cp:keywords/>
  <dc:description/>
  <cp:lastModifiedBy>川端 清士</cp:lastModifiedBy>
  <cp:revision>5</cp:revision>
  <dcterms:created xsi:type="dcterms:W3CDTF">2014-08-15T02:19:00Z</dcterms:created>
  <dcterms:modified xsi:type="dcterms:W3CDTF">2026-09-03T05:53:00Z</dcterms:modified>
</cp:coreProperties>
</file>